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9C8D" w14:textId="133B57BD" w:rsidR="00594651" w:rsidRDefault="00594651" w:rsidP="00204870"/>
    <w:p w14:paraId="66A1A5A1" w14:textId="625C05A0" w:rsidR="00DD5069" w:rsidRDefault="00DD5069" w:rsidP="00204870"/>
    <w:p w14:paraId="7F50B9CA" w14:textId="56F48573" w:rsidR="00DD5069" w:rsidRDefault="00DD5069" w:rsidP="00204870"/>
    <w:p w14:paraId="5924D4FB" w14:textId="05F4EE67" w:rsidR="003B51CA" w:rsidRDefault="00DD5069" w:rsidP="00DD5069">
      <w:pPr>
        <w:jc w:val="center"/>
        <w:rPr>
          <w:rFonts w:ascii="Comic Sans MS" w:hAnsi="Comic Sans MS"/>
          <w:b/>
          <w:bCs/>
          <w:color w:val="FF0000"/>
          <w:sz w:val="28"/>
          <w:szCs w:val="28"/>
        </w:rPr>
      </w:pPr>
      <w:r w:rsidRPr="49036AEA">
        <w:rPr>
          <w:rFonts w:ascii="Comic Sans MS" w:hAnsi="Comic Sans MS"/>
          <w:b/>
          <w:bCs/>
          <w:color w:val="FF0000"/>
          <w:sz w:val="28"/>
          <w:szCs w:val="28"/>
        </w:rPr>
        <w:t xml:space="preserve">Program for åpen dag, </w:t>
      </w:r>
      <w:r w:rsidR="00E53812">
        <w:rPr>
          <w:rFonts w:ascii="Comic Sans MS" w:hAnsi="Comic Sans MS"/>
          <w:b/>
          <w:bCs/>
          <w:color w:val="FF0000"/>
          <w:sz w:val="28"/>
          <w:szCs w:val="28"/>
        </w:rPr>
        <w:t xml:space="preserve">Hornnes </w:t>
      </w:r>
      <w:r w:rsidR="00E14A01">
        <w:rPr>
          <w:rFonts w:ascii="Comic Sans MS" w:hAnsi="Comic Sans MS"/>
          <w:b/>
          <w:bCs/>
          <w:color w:val="FF0000"/>
          <w:sz w:val="28"/>
          <w:szCs w:val="28"/>
        </w:rPr>
        <w:t>tirsdag</w:t>
      </w:r>
      <w:r w:rsidR="00E53812">
        <w:rPr>
          <w:rFonts w:ascii="Comic Sans MS" w:hAnsi="Comic Sans MS"/>
          <w:b/>
          <w:bCs/>
          <w:color w:val="FF0000"/>
          <w:sz w:val="28"/>
          <w:szCs w:val="28"/>
        </w:rPr>
        <w:t xml:space="preserve"> </w:t>
      </w:r>
      <w:r w:rsidR="00763562">
        <w:rPr>
          <w:rFonts w:ascii="Comic Sans MS" w:hAnsi="Comic Sans MS"/>
          <w:b/>
          <w:bCs/>
          <w:color w:val="FF0000"/>
          <w:sz w:val="28"/>
          <w:szCs w:val="28"/>
        </w:rPr>
        <w:t>2</w:t>
      </w:r>
      <w:r w:rsidR="00643E02">
        <w:rPr>
          <w:rFonts w:ascii="Comic Sans MS" w:hAnsi="Comic Sans MS"/>
          <w:b/>
          <w:bCs/>
          <w:color w:val="FF0000"/>
          <w:sz w:val="28"/>
          <w:szCs w:val="28"/>
        </w:rPr>
        <w:t>7</w:t>
      </w:r>
      <w:r w:rsidR="00763562">
        <w:rPr>
          <w:rFonts w:ascii="Comic Sans MS" w:hAnsi="Comic Sans MS"/>
          <w:b/>
          <w:bCs/>
          <w:color w:val="FF0000"/>
          <w:sz w:val="28"/>
          <w:szCs w:val="28"/>
        </w:rPr>
        <w:t>. oktober</w:t>
      </w:r>
    </w:p>
    <w:p w14:paraId="7DB06B69" w14:textId="3053ADEE" w:rsidR="00DD5069" w:rsidRPr="001121BE" w:rsidRDefault="003B51CA" w:rsidP="00DD5069">
      <w:pPr>
        <w:jc w:val="center"/>
        <w:rPr>
          <w:rFonts w:ascii="Comic Sans MS" w:hAnsi="Comic Sans MS"/>
          <w:b/>
          <w:bCs/>
          <w:color w:val="FF0000"/>
          <w:sz w:val="28"/>
          <w:szCs w:val="28"/>
        </w:rPr>
      </w:pPr>
      <w:r w:rsidRPr="49036AEA">
        <w:rPr>
          <w:rFonts w:ascii="Comic Sans MS" w:hAnsi="Comic Sans MS"/>
          <w:b/>
          <w:bCs/>
          <w:color w:val="FF0000"/>
          <w:sz w:val="28"/>
          <w:szCs w:val="28"/>
        </w:rPr>
        <w:t>kl</w:t>
      </w:r>
      <w:r w:rsidR="63D5C34B" w:rsidRPr="49036AEA">
        <w:rPr>
          <w:rFonts w:ascii="Comic Sans MS" w:hAnsi="Comic Sans MS"/>
          <w:b/>
          <w:bCs/>
          <w:color w:val="FF0000"/>
          <w:sz w:val="28"/>
          <w:szCs w:val="28"/>
        </w:rPr>
        <w:t>.</w:t>
      </w:r>
      <w:r w:rsidR="00770F40" w:rsidRPr="49036AEA">
        <w:rPr>
          <w:rFonts w:ascii="Comic Sans MS" w:hAnsi="Comic Sans MS"/>
          <w:b/>
          <w:bCs/>
          <w:color w:val="FF0000"/>
          <w:sz w:val="28"/>
          <w:szCs w:val="28"/>
        </w:rPr>
        <w:t xml:space="preserve">1000 – </w:t>
      </w:r>
      <w:r w:rsidR="002968FF">
        <w:rPr>
          <w:rFonts w:ascii="Comic Sans MS" w:hAnsi="Comic Sans MS"/>
          <w:b/>
          <w:bCs/>
          <w:color w:val="FF0000"/>
          <w:sz w:val="28"/>
          <w:szCs w:val="28"/>
        </w:rPr>
        <w:t>kl.</w:t>
      </w:r>
      <w:r w:rsidR="00770F40" w:rsidRPr="49036AEA">
        <w:rPr>
          <w:rFonts w:ascii="Comic Sans MS" w:hAnsi="Comic Sans MS"/>
          <w:b/>
          <w:bCs/>
          <w:color w:val="FF0000"/>
          <w:sz w:val="28"/>
          <w:szCs w:val="28"/>
        </w:rPr>
        <w:t xml:space="preserve">1400 </w:t>
      </w:r>
      <w:r w:rsidR="009C40D1" w:rsidRPr="49036AEA">
        <w:rPr>
          <w:rFonts w:ascii="Comic Sans MS" w:hAnsi="Comic Sans MS"/>
          <w:b/>
          <w:bCs/>
          <w:color w:val="FF0000"/>
          <w:sz w:val="28"/>
          <w:szCs w:val="28"/>
        </w:rPr>
        <w:t xml:space="preserve">og </w:t>
      </w:r>
      <w:r w:rsidR="05F58EA9" w:rsidRPr="49036AEA">
        <w:rPr>
          <w:rFonts w:ascii="Comic Sans MS" w:hAnsi="Comic Sans MS"/>
          <w:b/>
          <w:bCs/>
          <w:color w:val="FF0000"/>
          <w:sz w:val="28"/>
          <w:szCs w:val="28"/>
        </w:rPr>
        <w:t>kl</w:t>
      </w:r>
      <w:r w:rsidR="46EB6149" w:rsidRPr="49036AEA">
        <w:rPr>
          <w:rFonts w:ascii="Comic Sans MS" w:hAnsi="Comic Sans MS"/>
          <w:b/>
          <w:bCs/>
          <w:color w:val="FF0000"/>
          <w:sz w:val="28"/>
          <w:szCs w:val="28"/>
        </w:rPr>
        <w:t>.</w:t>
      </w:r>
      <w:r w:rsidR="00770F40" w:rsidRPr="49036AEA">
        <w:rPr>
          <w:rFonts w:ascii="Comic Sans MS" w:hAnsi="Comic Sans MS"/>
          <w:b/>
          <w:bCs/>
          <w:color w:val="FF0000"/>
          <w:sz w:val="28"/>
          <w:szCs w:val="28"/>
        </w:rPr>
        <w:t>16</w:t>
      </w:r>
      <w:r w:rsidR="009F5CD9">
        <w:rPr>
          <w:rFonts w:ascii="Comic Sans MS" w:hAnsi="Comic Sans MS"/>
          <w:b/>
          <w:bCs/>
          <w:color w:val="FF0000"/>
          <w:sz w:val="28"/>
          <w:szCs w:val="28"/>
        </w:rPr>
        <w:t>30</w:t>
      </w:r>
      <w:r w:rsidR="00770F40" w:rsidRPr="49036AEA">
        <w:rPr>
          <w:rFonts w:ascii="Comic Sans MS" w:hAnsi="Comic Sans MS"/>
          <w:b/>
          <w:bCs/>
          <w:color w:val="FF0000"/>
          <w:sz w:val="28"/>
          <w:szCs w:val="28"/>
        </w:rPr>
        <w:t xml:space="preserve"> – </w:t>
      </w:r>
      <w:r w:rsidR="002968FF">
        <w:rPr>
          <w:rFonts w:ascii="Comic Sans MS" w:hAnsi="Comic Sans MS"/>
          <w:b/>
          <w:bCs/>
          <w:color w:val="FF0000"/>
          <w:sz w:val="28"/>
          <w:szCs w:val="28"/>
        </w:rPr>
        <w:t>kl.</w:t>
      </w:r>
      <w:r w:rsidR="00770F40" w:rsidRPr="49036AEA">
        <w:rPr>
          <w:rFonts w:ascii="Comic Sans MS" w:hAnsi="Comic Sans MS"/>
          <w:b/>
          <w:bCs/>
          <w:color w:val="FF0000"/>
          <w:sz w:val="28"/>
          <w:szCs w:val="28"/>
        </w:rPr>
        <w:t>18</w:t>
      </w:r>
      <w:r w:rsidR="009F5CD9">
        <w:rPr>
          <w:rFonts w:ascii="Comic Sans MS" w:hAnsi="Comic Sans MS"/>
          <w:b/>
          <w:bCs/>
          <w:color w:val="FF0000"/>
          <w:sz w:val="28"/>
          <w:szCs w:val="28"/>
        </w:rPr>
        <w:t>30</w:t>
      </w:r>
    </w:p>
    <w:p w14:paraId="65CFF8E2" w14:textId="77777777" w:rsidR="00DD5069" w:rsidRDefault="00DD5069" w:rsidP="00DD5069">
      <w:pPr>
        <w:rPr>
          <w:rFonts w:ascii="Comic Sans MS" w:hAnsi="Comic Sans MS"/>
        </w:rPr>
      </w:pPr>
    </w:p>
    <w:p w14:paraId="525CBF48" w14:textId="0D7F5C66" w:rsidR="00DD5069" w:rsidRPr="00DD5069" w:rsidRDefault="00EA3A28" w:rsidP="00770F40">
      <w:pPr>
        <w:rPr>
          <w:rFonts w:ascii="Comic Sans MS" w:hAnsi="Comic Sans MS"/>
        </w:rPr>
      </w:pPr>
      <w:r w:rsidRPr="46232412">
        <w:rPr>
          <w:rFonts w:ascii="Comic Sans MS" w:hAnsi="Comic Sans MS"/>
        </w:rPr>
        <w:t>Besøkende</w:t>
      </w:r>
      <w:r w:rsidR="00DD5069" w:rsidRPr="46232412">
        <w:rPr>
          <w:rFonts w:ascii="Comic Sans MS" w:hAnsi="Comic Sans MS"/>
        </w:rPr>
        <w:t xml:space="preserve"> møter på </w:t>
      </w:r>
      <w:r w:rsidR="00770F40" w:rsidRPr="46232412">
        <w:rPr>
          <w:rFonts w:ascii="Comic Sans MS" w:hAnsi="Comic Sans MS"/>
        </w:rPr>
        <w:t>Setesdal vgs</w:t>
      </w:r>
      <w:r w:rsidR="7848C401" w:rsidRPr="46232412">
        <w:rPr>
          <w:rFonts w:ascii="Comic Sans MS" w:hAnsi="Comic Sans MS"/>
        </w:rPr>
        <w:t>.</w:t>
      </w:r>
      <w:r w:rsidR="00DD5069" w:rsidRPr="46232412">
        <w:rPr>
          <w:rFonts w:ascii="Comic Sans MS" w:hAnsi="Comic Sans MS"/>
        </w:rPr>
        <w:t>,</w:t>
      </w:r>
      <w:r w:rsidR="0AF521F2" w:rsidRPr="46232412">
        <w:rPr>
          <w:rFonts w:ascii="Comic Sans MS" w:hAnsi="Comic Sans MS"/>
        </w:rPr>
        <w:t xml:space="preserve"> avd. Hornnes</w:t>
      </w:r>
      <w:r w:rsidR="00DD5069" w:rsidRPr="46232412">
        <w:rPr>
          <w:rFonts w:ascii="Comic Sans MS" w:hAnsi="Comic Sans MS"/>
        </w:rPr>
        <w:t xml:space="preserve"> </w:t>
      </w:r>
      <w:r w:rsidR="00770F40" w:rsidRPr="46232412">
        <w:rPr>
          <w:rFonts w:ascii="Comic Sans MS" w:hAnsi="Comic Sans MS"/>
        </w:rPr>
        <w:t>ved hovedinngangen</w:t>
      </w:r>
      <w:r w:rsidR="00597980" w:rsidRPr="46232412">
        <w:rPr>
          <w:rFonts w:ascii="Comic Sans MS" w:hAnsi="Comic Sans MS"/>
        </w:rPr>
        <w:t>.</w:t>
      </w:r>
    </w:p>
    <w:p w14:paraId="0722F725" w14:textId="541BB792" w:rsidR="00763AE8" w:rsidRDefault="008C1417" w:rsidP="00204870">
      <w:pPr>
        <w:rPr>
          <w:rFonts w:ascii="Comic Sans MS" w:hAnsi="Comic Sans MS" w:cs="Arial"/>
        </w:rPr>
      </w:pPr>
      <w:r w:rsidRPr="008C1417">
        <w:rPr>
          <w:rFonts w:ascii="Comic Sans MS" w:hAnsi="Comic Sans MS" w:cs="Arial"/>
        </w:rPr>
        <w:t xml:space="preserve">Elevene kan </w:t>
      </w:r>
      <w:r>
        <w:rPr>
          <w:rFonts w:ascii="Comic Sans MS" w:hAnsi="Comic Sans MS" w:cs="Arial"/>
        </w:rPr>
        <w:t>besøke de programområdene de ønsker gjennom dagen, delta på informasjon i auditoriet til oppsatte tider</w:t>
      </w:r>
      <w:r w:rsidR="002968FF">
        <w:rPr>
          <w:rFonts w:ascii="Comic Sans MS" w:hAnsi="Comic Sans MS" w:cs="Arial"/>
        </w:rPr>
        <w:t xml:space="preserve">, og spør </w:t>
      </w:r>
      <w:r w:rsidR="00EA3A28">
        <w:rPr>
          <w:rFonts w:ascii="Comic Sans MS" w:hAnsi="Comic Sans MS" w:cs="Arial"/>
        </w:rPr>
        <w:t>våre lær</w:t>
      </w:r>
      <w:r w:rsidR="004B5AD3">
        <w:rPr>
          <w:rFonts w:ascii="Comic Sans MS" w:hAnsi="Comic Sans MS" w:cs="Arial"/>
        </w:rPr>
        <w:t>ere,</w:t>
      </w:r>
      <w:r w:rsidR="00EA3A28">
        <w:rPr>
          <w:rFonts w:ascii="Comic Sans MS" w:hAnsi="Comic Sans MS" w:cs="Arial"/>
        </w:rPr>
        <w:t xml:space="preserve"> elever </w:t>
      </w:r>
      <w:r w:rsidR="004B5AD3">
        <w:rPr>
          <w:rFonts w:ascii="Comic Sans MS" w:hAnsi="Comic Sans MS" w:cs="Arial"/>
        </w:rPr>
        <w:t xml:space="preserve">og besøkende </w:t>
      </w:r>
      <w:r w:rsidR="00EA3A28">
        <w:rPr>
          <w:rFonts w:ascii="Comic Sans MS" w:hAnsi="Comic Sans MS" w:cs="Arial"/>
        </w:rPr>
        <w:t>om hva de lurer på.</w:t>
      </w:r>
      <w:r>
        <w:rPr>
          <w:rFonts w:ascii="Comic Sans MS" w:hAnsi="Comic Sans MS" w:cs="Arial"/>
        </w:rPr>
        <w:t xml:space="preserve"> </w:t>
      </w:r>
    </w:p>
    <w:p w14:paraId="6DA9E91D" w14:textId="167D92FB" w:rsidR="008C1417" w:rsidRDefault="008C1417" w:rsidP="00204870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Vi oppfordrer elevene til å være </w:t>
      </w:r>
      <w:r w:rsidR="009C40D1">
        <w:rPr>
          <w:rFonts w:ascii="Comic Sans MS" w:hAnsi="Comic Sans MS" w:cs="Arial"/>
        </w:rPr>
        <w:t>nysgjerrige</w:t>
      </w:r>
      <w:r>
        <w:rPr>
          <w:rFonts w:ascii="Comic Sans MS" w:hAnsi="Comic Sans MS" w:cs="Arial"/>
        </w:rPr>
        <w:t xml:space="preserve">, spør og </w:t>
      </w:r>
      <w:r w:rsidR="009C40D1">
        <w:rPr>
          <w:rFonts w:ascii="Comic Sans MS" w:hAnsi="Comic Sans MS" w:cs="Arial"/>
        </w:rPr>
        <w:t xml:space="preserve">delta </w:t>
      </w:r>
      <w:r w:rsidR="002C441B">
        <w:rPr>
          <w:rFonts w:ascii="Comic Sans MS" w:hAnsi="Comic Sans MS" w:cs="Arial"/>
        </w:rPr>
        <w:t>på aktiviteter</w:t>
      </w:r>
      <w:r w:rsidR="009F21D3">
        <w:rPr>
          <w:rFonts w:ascii="Comic Sans MS" w:hAnsi="Comic Sans MS" w:cs="Arial"/>
        </w:rPr>
        <w:t>.</w:t>
      </w:r>
    </w:p>
    <w:p w14:paraId="711C4F4F" w14:textId="324701B0" w:rsidR="00CE7AF3" w:rsidRPr="0068783C" w:rsidRDefault="00CE7AF3" w:rsidP="00CE7AF3">
      <w:pPr>
        <w:rPr>
          <w:rFonts w:ascii="Comic Sans MS" w:hAnsi="Comic Sans MS" w:cs="Arial"/>
          <w:b/>
          <w:bCs/>
        </w:rPr>
      </w:pPr>
      <w:r w:rsidRPr="0068783C">
        <w:rPr>
          <w:rFonts w:ascii="Comic Sans MS" w:hAnsi="Comic Sans MS" w:cs="Arial"/>
          <w:b/>
          <w:bCs/>
        </w:rPr>
        <w:t xml:space="preserve">Vi får besøk </w:t>
      </w:r>
      <w:r w:rsidR="009E6192">
        <w:rPr>
          <w:rFonts w:ascii="Comic Sans MS" w:hAnsi="Comic Sans MS" w:cs="Arial"/>
          <w:b/>
          <w:bCs/>
        </w:rPr>
        <w:t xml:space="preserve">av </w:t>
      </w:r>
      <w:r w:rsidR="00AD0C13">
        <w:rPr>
          <w:rFonts w:ascii="Comic Sans MS" w:hAnsi="Comic Sans MS" w:cs="Arial"/>
          <w:b/>
          <w:bCs/>
        </w:rPr>
        <w:t>repr</w:t>
      </w:r>
      <w:r w:rsidR="009E6192">
        <w:rPr>
          <w:rFonts w:ascii="Comic Sans MS" w:hAnsi="Comic Sans MS" w:cs="Arial"/>
          <w:b/>
          <w:bCs/>
        </w:rPr>
        <w:t>esentanter</w:t>
      </w:r>
      <w:r w:rsidR="00AD0C13">
        <w:rPr>
          <w:rFonts w:ascii="Comic Sans MS" w:hAnsi="Comic Sans MS" w:cs="Arial"/>
          <w:b/>
          <w:bCs/>
        </w:rPr>
        <w:t xml:space="preserve"> fra næringsliv og </w:t>
      </w:r>
      <w:r w:rsidR="00AB6ED8">
        <w:rPr>
          <w:rFonts w:ascii="Comic Sans MS" w:hAnsi="Comic Sans MS" w:cs="Arial"/>
          <w:b/>
          <w:bCs/>
        </w:rPr>
        <w:t xml:space="preserve">ulike </w:t>
      </w:r>
      <w:r>
        <w:rPr>
          <w:rFonts w:ascii="Comic Sans MS" w:hAnsi="Comic Sans MS" w:cs="Arial"/>
          <w:b/>
          <w:bCs/>
        </w:rPr>
        <w:t>opplæringskontor</w:t>
      </w:r>
      <w:r w:rsidR="005A2998">
        <w:rPr>
          <w:rFonts w:ascii="Comic Sans MS" w:hAnsi="Comic Sans MS" w:cs="Arial"/>
          <w:b/>
          <w:bCs/>
        </w:rPr>
        <w:t>er</w:t>
      </w:r>
      <w:r w:rsidR="009E6192">
        <w:rPr>
          <w:rFonts w:ascii="Comic Sans MS" w:hAnsi="Comic Sans MS" w:cs="Arial"/>
          <w:b/>
          <w:bCs/>
        </w:rPr>
        <w:t>.</w:t>
      </w:r>
    </w:p>
    <w:p w14:paraId="6832D11B" w14:textId="6894CA06" w:rsidR="009C40D1" w:rsidRPr="009C40D1" w:rsidRDefault="00763AE8" w:rsidP="00204870">
      <w:pPr>
        <w:rPr>
          <w:rFonts w:ascii="Comic Sans MS" w:hAnsi="Comic Sans MS" w:cs="Arial"/>
          <w:color w:val="FF0000"/>
        </w:rPr>
      </w:pPr>
      <w:r>
        <w:rPr>
          <w:rFonts w:ascii="Comic Sans MS" w:hAnsi="Comic Sans MS" w:cs="Arial"/>
          <w:color w:val="FF0000"/>
        </w:rPr>
        <w:t>Elevene får mat</w:t>
      </w:r>
      <w:r w:rsidR="009C40D1" w:rsidRPr="49036AEA">
        <w:rPr>
          <w:rFonts w:ascii="Comic Sans MS" w:hAnsi="Comic Sans MS" w:cs="Arial"/>
          <w:color w:val="FF0000"/>
        </w:rPr>
        <w:t xml:space="preserve"> i kantina kl</w:t>
      </w:r>
      <w:r w:rsidR="0480E1C4" w:rsidRPr="49036AEA">
        <w:rPr>
          <w:rFonts w:ascii="Comic Sans MS" w:hAnsi="Comic Sans MS" w:cs="Arial"/>
          <w:color w:val="FF0000"/>
        </w:rPr>
        <w:t>.</w:t>
      </w:r>
      <w:r w:rsidR="009C40D1" w:rsidRPr="49036AEA">
        <w:rPr>
          <w:rFonts w:ascii="Comic Sans MS" w:hAnsi="Comic Sans MS" w:cs="Arial"/>
          <w:color w:val="FF0000"/>
        </w:rPr>
        <w:t>1130 – 1215 (lærere</w:t>
      </w:r>
      <w:r w:rsidR="00704651">
        <w:rPr>
          <w:rFonts w:ascii="Comic Sans MS" w:hAnsi="Comic Sans MS" w:cs="Arial"/>
          <w:color w:val="FF0000"/>
        </w:rPr>
        <w:t>/ledsagere</w:t>
      </w:r>
      <w:r w:rsidR="00E119BF">
        <w:rPr>
          <w:rFonts w:ascii="Comic Sans MS" w:hAnsi="Comic Sans MS" w:cs="Arial"/>
          <w:color w:val="FF0000"/>
        </w:rPr>
        <w:t>, andre</w:t>
      </w:r>
      <w:r w:rsidR="009C40D1" w:rsidRPr="49036AEA">
        <w:rPr>
          <w:rFonts w:ascii="Comic Sans MS" w:hAnsi="Comic Sans MS" w:cs="Arial"/>
          <w:color w:val="FF0000"/>
        </w:rPr>
        <w:t xml:space="preserve"> </w:t>
      </w:r>
      <w:r w:rsidR="00B01D7D">
        <w:rPr>
          <w:rFonts w:ascii="Comic Sans MS" w:hAnsi="Comic Sans MS" w:cs="Arial"/>
          <w:color w:val="FF0000"/>
        </w:rPr>
        <w:t>i</w:t>
      </w:r>
      <w:r w:rsidR="009C40D1" w:rsidRPr="49036AEA">
        <w:rPr>
          <w:rFonts w:ascii="Comic Sans MS" w:hAnsi="Comic Sans MS" w:cs="Arial"/>
          <w:color w:val="FF0000"/>
        </w:rPr>
        <w:t xml:space="preserve"> skolens personalrom).</w:t>
      </w:r>
    </w:p>
    <w:p w14:paraId="6A72FB2B" w14:textId="2707BA78" w:rsidR="00642448" w:rsidRDefault="00FC6EB6" w:rsidP="005E37A3">
      <w:pPr>
        <w:rPr>
          <w:rFonts w:ascii="Comic Sans MS" w:hAnsi="Comic Sans MS" w:cs="Arial"/>
        </w:rPr>
      </w:pPr>
      <w:r w:rsidRPr="00642448">
        <w:rPr>
          <w:rFonts w:ascii="Comic Sans MS" w:hAnsi="Comic Sans MS" w:cs="Arial"/>
          <w:sz w:val="20"/>
          <w:szCs w:val="20"/>
        </w:rPr>
        <w:t>(</w:t>
      </w:r>
      <w:r w:rsidR="00637DA0">
        <w:rPr>
          <w:rFonts w:ascii="Comic Sans MS" w:hAnsi="Comic Sans MS" w:cs="Arial"/>
          <w:sz w:val="20"/>
          <w:szCs w:val="20"/>
        </w:rPr>
        <w:t xml:space="preserve">Servering: </w:t>
      </w:r>
      <w:proofErr w:type="spellStart"/>
      <w:r w:rsidR="00763AC6" w:rsidRPr="00642448">
        <w:rPr>
          <w:rFonts w:ascii="Comic Sans MS" w:hAnsi="Comic Sans MS" w:cs="Arial"/>
          <w:sz w:val="20"/>
          <w:szCs w:val="20"/>
        </w:rPr>
        <w:t>kl</w:t>
      </w:r>
      <w:proofErr w:type="spellEnd"/>
      <w:r w:rsidR="00763AC6" w:rsidRPr="00642448">
        <w:rPr>
          <w:rFonts w:ascii="Comic Sans MS" w:hAnsi="Comic Sans MS" w:cs="Arial"/>
        </w:rPr>
        <w:t xml:space="preserve"> </w:t>
      </w:r>
      <w:r w:rsidR="009D06F3" w:rsidRPr="00642448">
        <w:rPr>
          <w:rFonts w:ascii="Comic Sans MS" w:hAnsi="Comic Sans MS" w:cs="Arial"/>
          <w:sz w:val="20"/>
          <w:szCs w:val="20"/>
        </w:rPr>
        <w:t xml:space="preserve">1130 </w:t>
      </w:r>
      <w:r w:rsidR="00D14831" w:rsidRPr="00642448">
        <w:rPr>
          <w:rFonts w:ascii="Comic Sans MS" w:hAnsi="Comic Sans MS" w:cs="Arial"/>
          <w:sz w:val="20"/>
          <w:szCs w:val="20"/>
        </w:rPr>
        <w:t xml:space="preserve">Evje, Engesland </w:t>
      </w:r>
      <w:proofErr w:type="spellStart"/>
      <w:r w:rsidR="00D14831" w:rsidRPr="00642448">
        <w:rPr>
          <w:rFonts w:ascii="Comic Sans MS" w:hAnsi="Comic Sans MS" w:cs="Arial"/>
          <w:sz w:val="20"/>
          <w:szCs w:val="20"/>
        </w:rPr>
        <w:t>kl</w:t>
      </w:r>
      <w:proofErr w:type="spellEnd"/>
      <w:r w:rsidR="00D14831" w:rsidRPr="00642448">
        <w:rPr>
          <w:rFonts w:ascii="Comic Sans MS" w:hAnsi="Comic Sans MS" w:cs="Arial"/>
          <w:sz w:val="20"/>
          <w:szCs w:val="20"/>
        </w:rPr>
        <w:t xml:space="preserve"> 1150 </w:t>
      </w:r>
      <w:r w:rsidR="00222A87" w:rsidRPr="00642448">
        <w:rPr>
          <w:rFonts w:ascii="Comic Sans MS" w:hAnsi="Comic Sans MS" w:cs="Arial"/>
          <w:sz w:val="20"/>
          <w:szCs w:val="20"/>
        </w:rPr>
        <w:t xml:space="preserve">Bykle, Valle, Bygland </w:t>
      </w:r>
      <w:proofErr w:type="spellStart"/>
      <w:r w:rsidR="00222A87" w:rsidRPr="00642448">
        <w:rPr>
          <w:rFonts w:ascii="Comic Sans MS" w:hAnsi="Comic Sans MS" w:cs="Arial"/>
          <w:sz w:val="20"/>
          <w:szCs w:val="20"/>
        </w:rPr>
        <w:t>kl</w:t>
      </w:r>
      <w:proofErr w:type="spellEnd"/>
      <w:r w:rsidR="00222A87" w:rsidRPr="00642448">
        <w:rPr>
          <w:rFonts w:ascii="Comic Sans MS" w:hAnsi="Comic Sans MS" w:cs="Arial"/>
          <w:sz w:val="20"/>
          <w:szCs w:val="20"/>
        </w:rPr>
        <w:t xml:space="preserve"> 1210 Iveland,</w:t>
      </w:r>
      <w:r w:rsidR="004C7F04" w:rsidRPr="00642448">
        <w:rPr>
          <w:rFonts w:ascii="Comic Sans MS" w:hAnsi="Comic Sans MS" w:cs="Arial"/>
          <w:sz w:val="20"/>
          <w:szCs w:val="20"/>
        </w:rPr>
        <w:t xml:space="preserve"> OT, </w:t>
      </w:r>
      <w:r w:rsidR="003F6DE9">
        <w:rPr>
          <w:rFonts w:ascii="Comic Sans MS" w:hAnsi="Comic Sans MS" w:cs="Arial"/>
          <w:sz w:val="20"/>
          <w:szCs w:val="20"/>
        </w:rPr>
        <w:t>andre</w:t>
      </w:r>
      <w:r w:rsidR="004C7F04" w:rsidRPr="00642448">
        <w:rPr>
          <w:rFonts w:ascii="Comic Sans MS" w:hAnsi="Comic Sans MS" w:cs="Arial"/>
        </w:rPr>
        <w:t>)</w:t>
      </w:r>
    </w:p>
    <w:p w14:paraId="2F68DEB3" w14:textId="2180EF8F" w:rsidR="005E37A3" w:rsidRPr="009C40D1" w:rsidRDefault="00704651" w:rsidP="003A1CEB">
      <w:pPr>
        <w:rPr>
          <w:rFonts w:ascii="Comic Sans MS" w:hAnsi="Comic Sans MS" w:cs="Arial"/>
          <w:b/>
          <w:bCs/>
        </w:rPr>
      </w:pPr>
      <w:r w:rsidRPr="004C7F04">
        <w:rPr>
          <w:rFonts w:ascii="Comic Sans MS" w:hAnsi="Comic Sans MS" w:cs="Arial"/>
        </w:rPr>
        <w:br/>
      </w:r>
      <w:r w:rsidR="00770F40" w:rsidRPr="49036AEA">
        <w:rPr>
          <w:rFonts w:ascii="Comic Sans MS" w:hAnsi="Comic Sans MS" w:cs="Arial"/>
          <w:b/>
          <w:bCs/>
        </w:rPr>
        <w:t>Program</w:t>
      </w:r>
      <w:r w:rsidR="003E2927" w:rsidRPr="49036AEA">
        <w:rPr>
          <w:rFonts w:ascii="Comic Sans MS" w:hAnsi="Comic Sans MS" w:cs="Arial"/>
          <w:b/>
          <w:bCs/>
        </w:rPr>
        <w:t xml:space="preserve"> kl</w:t>
      </w:r>
      <w:r w:rsidR="2CF942C4" w:rsidRPr="49036AEA">
        <w:rPr>
          <w:rFonts w:ascii="Comic Sans MS" w:hAnsi="Comic Sans MS" w:cs="Arial"/>
          <w:b/>
          <w:bCs/>
        </w:rPr>
        <w:t>.</w:t>
      </w:r>
      <w:r w:rsidR="003E2927" w:rsidRPr="49036AEA">
        <w:rPr>
          <w:rFonts w:ascii="Comic Sans MS" w:hAnsi="Comic Sans MS" w:cs="Arial"/>
          <w:b/>
          <w:bCs/>
        </w:rPr>
        <w:t>1000 - 1400</w:t>
      </w: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3911"/>
        <w:gridCol w:w="4287"/>
      </w:tblGrid>
      <w:tr w:rsidR="00EA3A28" w:rsidRPr="007233BB" w14:paraId="6B6827AF" w14:textId="783CE4A8" w:rsidTr="12137EF1">
        <w:trPr>
          <w:trHeight w:val="461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B5575" w14:textId="7A252934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Auditoriet 3.etg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B48CA" w14:textId="77777777" w:rsidR="00EA3A28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stud</w:t>
            </w:r>
            <w:r w:rsidR="004C4908" w:rsidRPr="00EC3185">
              <w:rPr>
                <w:rFonts w:ascii="Comic Sans MS" w:hAnsi="Comic Sans MS" w:cs="Arial"/>
                <w:sz w:val="16"/>
                <w:szCs w:val="16"/>
              </w:rPr>
              <w:t>ie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>spes</w:t>
            </w:r>
            <w:r w:rsidR="00825676" w:rsidRPr="00EC3185">
              <w:rPr>
                <w:rFonts w:ascii="Comic Sans MS" w:hAnsi="Comic Sans MS" w:cs="Arial"/>
                <w:sz w:val="16"/>
                <w:szCs w:val="16"/>
              </w:rPr>
              <w:t>ialisering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og yrkesfag</w:t>
            </w:r>
          </w:p>
          <w:p w14:paraId="126A55A1" w14:textId="151004D4" w:rsidR="000F2E64" w:rsidRPr="00EC3185" w:rsidRDefault="000F2E64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(samme informasjon hver gang)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E94B9" w14:textId="1AD368BE" w:rsidR="00D90B6C" w:rsidRPr="00527D4A" w:rsidRDefault="00EA3A28" w:rsidP="00AF2F17">
            <w:pPr>
              <w:rPr>
                <w:rFonts w:ascii="Comic Sans MS" w:hAnsi="Comic Sans MS" w:cs="Arial"/>
                <w:b/>
                <w:bCs/>
                <w:sz w:val="16"/>
                <w:szCs w:val="16"/>
              </w:rPr>
            </w:pPr>
            <w:r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Kl</w:t>
            </w:r>
            <w:r w:rsidR="00825676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.</w:t>
            </w:r>
            <w:r w:rsidR="0059700F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1015 – 1035 Evje, </w:t>
            </w:r>
            <w:r w:rsidR="000F2E64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Engesland</w:t>
            </w:r>
            <w:r w:rsidR="00DF0E79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</w:t>
            </w:r>
            <w:r w:rsidR="0075712A" w:rsidRPr="0075712A">
              <w:rPr>
                <w:rFonts w:ascii="Comic Sans MS" w:hAnsi="Comic Sans MS" w:cs="Arial"/>
                <w:b/>
                <w:bCs/>
                <w:sz w:val="16"/>
                <w:szCs w:val="16"/>
              </w:rPr>
              <w:t>- Auditoriet</w:t>
            </w:r>
          </w:p>
          <w:p w14:paraId="6807B8C6" w14:textId="4EFD881A" w:rsidR="00EA3A28" w:rsidRPr="00527D4A" w:rsidRDefault="00825676" w:rsidP="00AF2F17">
            <w:pPr>
              <w:rPr>
                <w:rFonts w:ascii="Comic Sans MS" w:hAnsi="Comic Sans MS" w:cs="Arial"/>
                <w:b/>
                <w:bCs/>
                <w:sz w:val="16"/>
                <w:szCs w:val="16"/>
              </w:rPr>
            </w:pPr>
            <w:r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K</w:t>
            </w:r>
            <w:r w:rsidR="00EA3A28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l</w:t>
            </w:r>
            <w:r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.</w:t>
            </w:r>
            <w:r w:rsidR="000F2E64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1</w:t>
            </w:r>
            <w:r w:rsidR="00E71DB0">
              <w:rPr>
                <w:rFonts w:ascii="Comic Sans MS" w:hAnsi="Comic Sans MS" w:cs="Arial"/>
                <w:b/>
                <w:bCs/>
                <w:sz w:val="16"/>
                <w:szCs w:val="16"/>
              </w:rPr>
              <w:t>050</w:t>
            </w:r>
            <w:r w:rsidR="000F2E64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– 11</w:t>
            </w:r>
            <w:r w:rsidR="00FA5655">
              <w:rPr>
                <w:rFonts w:ascii="Comic Sans MS" w:hAnsi="Comic Sans MS" w:cs="Arial"/>
                <w:b/>
                <w:bCs/>
                <w:sz w:val="16"/>
                <w:szCs w:val="16"/>
              </w:rPr>
              <w:t>1</w:t>
            </w:r>
            <w:r w:rsidR="000F2E64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0 Bykle, Valle, Bygland</w:t>
            </w:r>
            <w:r w:rsidR="00EA3A28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</w:t>
            </w:r>
            <w:r w:rsidR="00DF0E79">
              <w:rPr>
                <w:rFonts w:ascii="Comic Sans MS" w:hAnsi="Comic Sans MS" w:cs="Arial"/>
                <w:b/>
                <w:bCs/>
                <w:sz w:val="16"/>
                <w:szCs w:val="16"/>
              </w:rPr>
              <w:t>-</w:t>
            </w:r>
            <w:r w:rsidR="0075712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</w:t>
            </w:r>
            <w:r w:rsidR="00DF0E79">
              <w:rPr>
                <w:rFonts w:ascii="Comic Sans MS" w:hAnsi="Comic Sans MS" w:cs="Arial"/>
                <w:b/>
                <w:bCs/>
                <w:sz w:val="16"/>
                <w:szCs w:val="16"/>
              </w:rPr>
              <w:t>Auditoriet</w:t>
            </w:r>
          </w:p>
          <w:p w14:paraId="1463B92A" w14:textId="6F5B1BD1" w:rsidR="00EA3A28" w:rsidRPr="00EC3185" w:rsidRDefault="000F2E64" w:rsidP="00D140DE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Kl.</w:t>
            </w:r>
            <w:r w:rsidR="006D79DA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>11</w:t>
            </w:r>
            <w:r w:rsidR="00FA5655">
              <w:rPr>
                <w:rFonts w:ascii="Comic Sans MS" w:hAnsi="Comic Sans MS" w:cs="Arial"/>
                <w:b/>
                <w:bCs/>
                <w:sz w:val="16"/>
                <w:szCs w:val="16"/>
              </w:rPr>
              <w:t>30</w:t>
            </w:r>
            <w:r w:rsidR="006D79DA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– </w:t>
            </w:r>
            <w:r w:rsidR="00AD2DFC">
              <w:rPr>
                <w:rFonts w:ascii="Comic Sans MS" w:hAnsi="Comic Sans MS" w:cs="Arial"/>
                <w:b/>
                <w:bCs/>
                <w:sz w:val="16"/>
                <w:szCs w:val="16"/>
              </w:rPr>
              <w:t>1</w:t>
            </w:r>
            <w:r w:rsidR="00FA5655">
              <w:rPr>
                <w:rFonts w:ascii="Comic Sans MS" w:hAnsi="Comic Sans MS" w:cs="Arial"/>
                <w:b/>
                <w:bCs/>
                <w:sz w:val="16"/>
                <w:szCs w:val="16"/>
              </w:rPr>
              <w:t>150</w:t>
            </w:r>
            <w:r w:rsidR="006D79DA" w:rsidRPr="00527D4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Iveland, Åseral, OT</w:t>
            </w:r>
            <w:r w:rsidR="00DF0E79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-</w:t>
            </w:r>
            <w:r w:rsidR="0075712A">
              <w:rPr>
                <w:rFonts w:ascii="Comic Sans MS" w:hAnsi="Comic Sans MS" w:cs="Arial"/>
                <w:b/>
                <w:bCs/>
                <w:sz w:val="16"/>
                <w:szCs w:val="16"/>
              </w:rPr>
              <w:t xml:space="preserve"> </w:t>
            </w:r>
            <w:r w:rsidR="00DF0E79">
              <w:rPr>
                <w:rFonts w:ascii="Comic Sans MS" w:hAnsi="Comic Sans MS" w:cs="Arial"/>
                <w:b/>
                <w:bCs/>
                <w:sz w:val="16"/>
                <w:szCs w:val="16"/>
              </w:rPr>
              <w:t>Auditoriet</w:t>
            </w:r>
          </w:p>
        </w:tc>
      </w:tr>
      <w:tr w:rsidR="00EA3A28" w:rsidRPr="004B1B1F" w14:paraId="2B38A9D2" w14:textId="3202B902" w:rsidTr="12137EF1">
        <w:trPr>
          <w:trHeight w:val="170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4125D" w14:textId="271C6194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Kjemi/biologisal 3.etg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14072" w14:textId="707560C8" w:rsidR="00825676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Kjemi og biologi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213E8" w14:textId="2AC40BCB" w:rsidR="00EA3A28" w:rsidRPr="00EC3185" w:rsidRDefault="00EA3A28" w:rsidP="000636A6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</w:t>
            </w:r>
            <w:r w:rsidR="009D11B4" w:rsidRPr="00EC3185">
              <w:rPr>
                <w:rFonts w:ascii="Comic Sans MS" w:hAnsi="Comic Sans MS" w:cs="Arial"/>
                <w:sz w:val="16"/>
                <w:szCs w:val="16"/>
              </w:rPr>
              <w:t>rmasjon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om faget. Kjemi- og biologi-aktiviteter</w:t>
            </w:r>
          </w:p>
        </w:tc>
      </w:tr>
      <w:tr w:rsidR="00EA3A28" w:rsidRPr="004B1B1F" w14:paraId="779339F0" w14:textId="5D71B6C2" w:rsidTr="12137EF1">
        <w:trPr>
          <w:trHeight w:val="235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8FCF" w14:textId="03BC03D0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309 3.etg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EB019" w14:textId="32500284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Kjemi (vg2 og vg3)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675E3" w14:textId="27C8CD7D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Vi lager iskrem</w:t>
            </w:r>
            <w:r w:rsidR="009D11B4" w:rsidRPr="00EC3185">
              <w:rPr>
                <w:rFonts w:ascii="Comic Sans MS" w:hAnsi="Comic Sans MS" w:cs="Arial"/>
                <w:sz w:val="16"/>
                <w:szCs w:val="16"/>
              </w:rPr>
              <w:t xml:space="preserve"> med flytende nitrogen</w:t>
            </w:r>
          </w:p>
        </w:tc>
      </w:tr>
      <w:tr w:rsidR="00EA3A28" w:rsidRPr="004B1B1F" w14:paraId="0ABEF69E" w14:textId="300A81C4" w:rsidTr="12137EF1">
        <w:trPr>
          <w:trHeight w:val="50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54AB3" w14:textId="5BFC6F0B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Fysikksal 3.etg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FAEEF" w14:textId="588EBEBF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Fysikk (vg2 og vg3)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6F50C" w14:textId="4B1B232E" w:rsidR="00EA3A28" w:rsidRPr="00EC3185" w:rsidRDefault="00EA3A28" w:rsidP="000636A6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</w:t>
            </w:r>
            <w:r w:rsidR="009D11B4" w:rsidRPr="00EC3185">
              <w:rPr>
                <w:rFonts w:ascii="Comic Sans MS" w:hAnsi="Comic Sans MS" w:cs="Arial"/>
                <w:sz w:val="16"/>
                <w:szCs w:val="16"/>
              </w:rPr>
              <w:t>rmasjon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om faget</w:t>
            </w:r>
            <w:r w:rsidR="009D11B4" w:rsidRPr="00EC3185">
              <w:rPr>
                <w:rFonts w:ascii="Comic Sans MS" w:hAnsi="Comic Sans MS" w:cs="Arial"/>
                <w:sz w:val="16"/>
                <w:szCs w:val="16"/>
              </w:rPr>
              <w:t>. Fysikk-</w:t>
            </w:r>
            <w:r w:rsidR="00BC2A05" w:rsidRPr="00EC3185">
              <w:rPr>
                <w:rFonts w:ascii="Comic Sans MS" w:hAnsi="Comic Sans MS" w:cs="Arial"/>
                <w:sz w:val="16"/>
                <w:szCs w:val="16"/>
              </w:rPr>
              <w:t>aktiviteter</w:t>
            </w:r>
          </w:p>
        </w:tc>
      </w:tr>
      <w:tr w:rsidR="00EA3A28" w:rsidRPr="007233BB" w14:paraId="3F941A3E" w14:textId="34BCDEFA" w:rsidTr="12137EF1">
        <w:trPr>
          <w:trHeight w:val="226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2FA2" w14:textId="158B0BC1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204 2.etg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1D96" w14:textId="193F8E57" w:rsidR="00EA3A28" w:rsidRPr="00EC3185" w:rsidRDefault="00EA3A28" w:rsidP="00AF2F17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Helse og oppvekstfag (vg1, HOA)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4E520" w14:textId="2418FC19" w:rsidR="00EA3A28" w:rsidRPr="00EC3185" w:rsidRDefault="00EA3A28" w:rsidP="000636A6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</w:t>
            </w:r>
            <w:r w:rsidR="00BC2A05" w:rsidRPr="00EC3185">
              <w:rPr>
                <w:rFonts w:ascii="Comic Sans MS" w:hAnsi="Comic Sans MS" w:cs="Arial"/>
                <w:sz w:val="16"/>
                <w:szCs w:val="16"/>
              </w:rPr>
              <w:t>rmasjon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om yrket</w:t>
            </w:r>
            <w:r w:rsidR="00BC2A05" w:rsidRPr="00EC3185">
              <w:rPr>
                <w:rFonts w:ascii="Comic Sans MS" w:hAnsi="Comic Sans MS" w:cs="Arial"/>
                <w:sz w:val="16"/>
                <w:szCs w:val="16"/>
              </w:rPr>
              <w:t xml:space="preserve">. 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</w:t>
            </w:r>
            <w:r w:rsidR="00CC492E">
              <w:rPr>
                <w:rFonts w:ascii="Comic Sans MS" w:hAnsi="Comic Sans MS" w:cs="Arial"/>
                <w:sz w:val="16"/>
                <w:szCs w:val="16"/>
              </w:rPr>
              <w:t>Aktiviteter</w:t>
            </w:r>
          </w:p>
        </w:tc>
      </w:tr>
      <w:tr w:rsidR="00054788" w:rsidRPr="007233BB" w14:paraId="3CCDD258" w14:textId="77777777" w:rsidTr="12137EF1">
        <w:trPr>
          <w:trHeight w:val="226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40E2" w14:textId="23DE85DC" w:rsidR="00054788" w:rsidRPr="00EC3185" w:rsidRDefault="00054788" w:rsidP="00054788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Rom 205 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>Praksisrom helse 2.etg</w:t>
            </w:r>
            <w:r>
              <w:rPr>
                <w:rFonts w:ascii="Comic Sans MS" w:hAnsi="Comic Sans MS" w:cs="Arial"/>
                <w:sz w:val="16"/>
                <w:szCs w:val="16"/>
              </w:rPr>
              <w:t xml:space="preserve"> 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1EF8D" w14:textId="2AC21460" w:rsidR="00054788" w:rsidRPr="00EC3185" w:rsidRDefault="00054788" w:rsidP="00054788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C6175D">
              <w:rPr>
                <w:rFonts w:ascii="Comic Sans MS" w:hAnsi="Comic Sans MS" w:cs="Arial"/>
                <w:sz w:val="16"/>
                <w:szCs w:val="16"/>
                <w:lang w:val="nn-NO"/>
              </w:rPr>
              <w:t xml:space="preserve">Helsefag (vg1 og vg2) + Maria </w:t>
            </w:r>
            <w:proofErr w:type="spellStart"/>
            <w:r w:rsidRPr="00C6175D">
              <w:rPr>
                <w:rFonts w:ascii="Comic Sans MS" w:hAnsi="Comic Sans MS" w:cs="Arial"/>
                <w:sz w:val="16"/>
                <w:szCs w:val="16"/>
                <w:lang w:val="nn-NO"/>
              </w:rPr>
              <w:t>o</w:t>
            </w:r>
            <w:r>
              <w:rPr>
                <w:rFonts w:ascii="Comic Sans MS" w:hAnsi="Comic Sans MS" w:cs="Arial"/>
                <w:sz w:val="16"/>
                <w:szCs w:val="16"/>
                <w:lang w:val="nn-NO"/>
              </w:rPr>
              <w:t>ppl</w:t>
            </w:r>
            <w:proofErr w:type="spellEnd"/>
            <w:r>
              <w:rPr>
                <w:rFonts w:ascii="Comic Sans MS" w:hAnsi="Comic Sans MS" w:cs="Arial"/>
                <w:sz w:val="16"/>
                <w:szCs w:val="16"/>
                <w:lang w:val="nn-NO"/>
              </w:rPr>
              <w:t>. kontor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FB8B5" w14:textId="72947D57" w:rsidR="00054788" w:rsidRPr="00EC3185" w:rsidRDefault="00054788" w:rsidP="00054788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Aktiviteter som f.eks. bruk av VR briller, blodsukkermåling</w:t>
            </w:r>
            <w:r>
              <w:rPr>
                <w:rFonts w:ascii="Comic Sans MS" w:hAnsi="Comic Sans MS" w:cs="Arial"/>
                <w:sz w:val="16"/>
                <w:szCs w:val="16"/>
              </w:rPr>
              <w:t>, blodtrykk mm</w:t>
            </w:r>
          </w:p>
        </w:tc>
      </w:tr>
      <w:tr w:rsidR="00E920AB" w:rsidRPr="007233BB" w14:paraId="10AB1D9D" w14:textId="77777777" w:rsidTr="12137EF1">
        <w:trPr>
          <w:trHeight w:val="226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4867E" w14:textId="2873EB88" w:rsidR="00E920AB" w:rsidRDefault="00E920AB" w:rsidP="00E920AB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20</w:t>
            </w:r>
            <w:r>
              <w:rPr>
                <w:rFonts w:ascii="Comic Sans MS" w:hAnsi="Comic Sans MS" w:cs="Arial"/>
                <w:sz w:val="16"/>
                <w:szCs w:val="16"/>
              </w:rPr>
              <w:t>7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2.etg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844F8" w14:textId="021F83C6" w:rsidR="00E920AB" w:rsidRPr="00C6175D" w:rsidRDefault="00E920AB" w:rsidP="00E920AB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Barne- og </w:t>
            </w:r>
            <w:proofErr w:type="spellStart"/>
            <w:proofErr w:type="gramStart"/>
            <w:r w:rsidRPr="00EC3185">
              <w:rPr>
                <w:rFonts w:ascii="Comic Sans MS" w:hAnsi="Comic Sans MS" w:cs="Arial"/>
                <w:sz w:val="16"/>
                <w:szCs w:val="16"/>
              </w:rPr>
              <w:t>ungdomsarb.faget</w:t>
            </w:r>
            <w:proofErr w:type="spellEnd"/>
            <w:proofErr w:type="gramEnd"/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 (vg2, BUA)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ADCF3" w14:textId="0E0EE6DC" w:rsidR="00E920AB" w:rsidRPr="00EC3185" w:rsidRDefault="00E920AB" w:rsidP="00E920AB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yrket og et kreativt verksted.</w:t>
            </w:r>
          </w:p>
        </w:tc>
      </w:tr>
      <w:tr w:rsidR="00E920AB" w:rsidRPr="00A45872" w14:paraId="40C0BE6E" w14:textId="18ACA055" w:rsidTr="12137EF1">
        <w:trPr>
          <w:trHeight w:val="212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2A7C1" w14:textId="78F8FC7F" w:rsidR="00E920AB" w:rsidRPr="00CF3D38" w:rsidRDefault="00E920AB" w:rsidP="00E920AB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CF3D38">
              <w:rPr>
                <w:rFonts w:ascii="Comic Sans MS" w:hAnsi="Comic Sans MS" w:cs="Arial"/>
                <w:sz w:val="16"/>
                <w:szCs w:val="16"/>
              </w:rPr>
              <w:t>Rom 208 2.etg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4CC3" w14:textId="75749339" w:rsidR="00E920AB" w:rsidRPr="00CF3D38" w:rsidRDefault="00E920AB" w:rsidP="00E920AB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r w:rsidRPr="00CF3D38">
              <w:rPr>
                <w:rFonts w:ascii="Comic Sans MS" w:hAnsi="Comic Sans MS" w:cs="Arial"/>
                <w:sz w:val="16"/>
                <w:szCs w:val="16"/>
                <w:lang w:val="nn-NO"/>
              </w:rPr>
              <w:t>Språk, tysk, spansk, engelsk (vg1, vg2, vg3)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FB0C8" w14:textId="5CD942EA" w:rsidR="00E920AB" w:rsidRPr="00CF3D38" w:rsidRDefault="00E920AB" w:rsidP="00E920AB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proofErr w:type="spellStart"/>
            <w:r w:rsidRPr="00CF3D38">
              <w:rPr>
                <w:rFonts w:ascii="Comic Sans MS" w:hAnsi="Comic Sans MS" w:cs="Arial"/>
                <w:sz w:val="16"/>
                <w:szCs w:val="16"/>
                <w:lang w:val="nn-NO"/>
              </w:rPr>
              <w:t>Rullende</w:t>
            </w:r>
            <w:proofErr w:type="spellEnd"/>
            <w:r w:rsidRPr="00CF3D38">
              <w:rPr>
                <w:rFonts w:ascii="Comic Sans MS" w:hAnsi="Comic Sans MS" w:cs="Arial"/>
                <w:sz w:val="16"/>
                <w:szCs w:val="16"/>
                <w:lang w:val="nn-NO"/>
              </w:rPr>
              <w:t xml:space="preserve"> informasjon, </w:t>
            </w:r>
            <w:proofErr w:type="spellStart"/>
            <w:r w:rsidRPr="00CF3D38">
              <w:rPr>
                <w:rFonts w:ascii="Comic Sans MS" w:hAnsi="Comic Sans MS" w:cs="Arial"/>
                <w:sz w:val="16"/>
                <w:szCs w:val="16"/>
                <w:lang w:val="nn-NO"/>
              </w:rPr>
              <w:t>aktiviteter</w:t>
            </w:r>
            <w:proofErr w:type="spellEnd"/>
          </w:p>
        </w:tc>
      </w:tr>
      <w:tr w:rsidR="0039615D" w:rsidRPr="00C858AA" w14:paraId="47B4DA37" w14:textId="77777777" w:rsidTr="12137EF1">
        <w:trPr>
          <w:trHeight w:val="461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4A76" w14:textId="2B087D6E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proofErr w:type="gramStart"/>
            <w:r>
              <w:rPr>
                <w:rFonts w:ascii="Comic Sans MS" w:hAnsi="Comic Sans MS" w:cs="Arial"/>
                <w:sz w:val="16"/>
                <w:szCs w:val="16"/>
              </w:rPr>
              <w:t>« Gammel</w:t>
            </w:r>
            <w:proofErr w:type="gramEnd"/>
            <w:r>
              <w:rPr>
                <w:rFonts w:ascii="Comic Sans MS" w:hAnsi="Comic Sans MS" w:cs="Arial"/>
                <w:sz w:val="16"/>
                <w:szCs w:val="16"/>
              </w:rPr>
              <w:t>» hovedinngang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C3BF4" w14:textId="634F2F8E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Sparebanken Norge Evje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4C420" w14:textId="52F79A07" w:rsidR="0039615D" w:rsidRPr="00EC3185" w:rsidRDefault="009A0D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S</w:t>
            </w:r>
            <w:r w:rsidR="0039615D">
              <w:rPr>
                <w:rFonts w:ascii="Comic Sans MS" w:hAnsi="Comic Sans MS" w:cs="Arial"/>
                <w:sz w:val="16"/>
                <w:szCs w:val="16"/>
              </w:rPr>
              <w:t>varer på spørsmål om sin utdanning/jobb.</w:t>
            </w:r>
          </w:p>
        </w:tc>
      </w:tr>
      <w:tr w:rsidR="0039615D" w:rsidRPr="00C858AA" w14:paraId="12C6A80A" w14:textId="7191E2DB" w:rsidTr="12137EF1">
        <w:trPr>
          <w:trHeight w:val="461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5D603" w14:textId="2D764298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121 1.etg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0308C" w14:textId="0F4CBCB4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Påbygg til studiekompetanse (vg3)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31D36" w14:textId="3ABF9A7D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programmet. Elev-aktiviteter innen ulike fag</w:t>
            </w:r>
          </w:p>
        </w:tc>
      </w:tr>
      <w:tr w:rsidR="0039615D" w:rsidRPr="004B1B1F" w14:paraId="2B93DAE4" w14:textId="29CB1C0B" w:rsidTr="12137EF1">
        <w:trPr>
          <w:trHeight w:val="190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2DBA5" w14:textId="25ABF185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122 1.etg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11778" w14:textId="5C1B2C86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Matematikk (vg1, vg2 og vg3)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E17DC" w14:textId="7B629BA7" w:rsidR="0039615D" w:rsidRPr="00EC3185" w:rsidRDefault="0039615D" w:rsidP="0039615D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fagene. Matematikk-aktiviteter</w:t>
            </w:r>
            <w:r>
              <w:rPr>
                <w:rFonts w:ascii="Comic Sans MS" w:hAnsi="Comic Sans MS" w:cs="Arial"/>
                <w:sz w:val="16"/>
                <w:szCs w:val="16"/>
              </w:rPr>
              <w:t xml:space="preserve"> Micro bit</w:t>
            </w:r>
          </w:p>
        </w:tc>
      </w:tr>
      <w:tr w:rsidR="0050249F" w:rsidRPr="00637C09" w14:paraId="56139EB0" w14:textId="5D7D4E4C" w:rsidTr="12137EF1">
        <w:trPr>
          <w:trHeight w:val="236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FEF7" w14:textId="0D5B24A0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123 1.etg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0FA95" w14:textId="20E17244" w:rsidR="0050249F" w:rsidRPr="007F393C" w:rsidRDefault="0050249F" w:rsidP="0050249F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r w:rsidRPr="0014574C">
              <w:rPr>
                <w:rFonts w:ascii="Comic Sans MS" w:hAnsi="Comic Sans MS" w:cs="Arial"/>
                <w:sz w:val="16"/>
                <w:szCs w:val="16"/>
              </w:rPr>
              <w:t>Setesdal</w:t>
            </w:r>
            <w:r>
              <w:rPr>
                <w:rFonts w:ascii="Comic Sans MS" w:hAnsi="Comic Sans MS" w:cs="Arial"/>
                <w:sz w:val="16"/>
                <w:szCs w:val="16"/>
              </w:rPr>
              <w:t xml:space="preserve"> </w:t>
            </w:r>
            <w:proofErr w:type="spellStart"/>
            <w:r w:rsidRPr="0014574C">
              <w:rPr>
                <w:rFonts w:ascii="Comic Sans MS" w:hAnsi="Comic Sans MS" w:cs="Arial"/>
                <w:sz w:val="16"/>
                <w:szCs w:val="16"/>
              </w:rPr>
              <w:t>vgs</w:t>
            </w:r>
            <w:proofErr w:type="spellEnd"/>
            <w:r w:rsidRPr="0014574C">
              <w:rPr>
                <w:rFonts w:ascii="Comic Sans MS" w:hAnsi="Comic Sans MS" w:cs="Arial"/>
                <w:sz w:val="16"/>
                <w:szCs w:val="16"/>
              </w:rPr>
              <w:t xml:space="preserve"> </w:t>
            </w:r>
            <w:proofErr w:type="spellStart"/>
            <w:r w:rsidRPr="0014574C">
              <w:rPr>
                <w:rFonts w:ascii="Comic Sans MS" w:hAnsi="Comic Sans MS" w:cs="Arial"/>
                <w:sz w:val="16"/>
                <w:szCs w:val="16"/>
              </w:rPr>
              <w:t>avd</w:t>
            </w:r>
            <w:proofErr w:type="spellEnd"/>
            <w:r w:rsidRPr="0014574C">
              <w:rPr>
                <w:rFonts w:ascii="Comic Sans MS" w:hAnsi="Comic Sans MS" w:cs="Arial"/>
                <w:sz w:val="16"/>
                <w:szCs w:val="16"/>
              </w:rPr>
              <w:t xml:space="preserve"> Valle gull o</w:t>
            </w:r>
            <w:r>
              <w:rPr>
                <w:rFonts w:ascii="Comic Sans MS" w:hAnsi="Comic Sans MS" w:cs="Arial"/>
                <w:sz w:val="16"/>
                <w:szCs w:val="16"/>
              </w:rPr>
              <w:t>g sølv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A1073" w14:textId="03E96F60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Informasjon om fagene. </w:t>
            </w:r>
            <w:r>
              <w:rPr>
                <w:rFonts w:ascii="Comic Sans MS" w:hAnsi="Comic Sans MS" w:cs="Arial"/>
                <w:sz w:val="16"/>
                <w:szCs w:val="16"/>
              </w:rPr>
              <w:t>Kreativt verksted</w:t>
            </w:r>
          </w:p>
        </w:tc>
      </w:tr>
      <w:tr w:rsidR="0050249F" w:rsidRPr="00ED01C7" w14:paraId="767E0C4F" w14:textId="1027272C" w:rsidTr="12137EF1">
        <w:trPr>
          <w:trHeight w:val="140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4D5B9" w14:textId="6CE0EDF4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Rom 109 1 </w:t>
            </w: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etg</w:t>
            </w:r>
            <w:proofErr w:type="spellEnd"/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7DB18" w14:textId="24E2E86A" w:rsidR="0050249F" w:rsidRPr="00763562" w:rsidRDefault="0050249F" w:rsidP="0050249F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r>
              <w:rPr>
                <w:rFonts w:ascii="Comic Sans MS" w:hAnsi="Comic Sans MS" w:cs="Arial"/>
                <w:sz w:val="16"/>
                <w:szCs w:val="16"/>
                <w:lang w:val="nn-NO"/>
              </w:rPr>
              <w:t>Økonomifag vg2, vg3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0D19" w14:textId="3474C937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Informasjon om faget, elevaktiviteter</w:t>
            </w:r>
          </w:p>
        </w:tc>
      </w:tr>
      <w:tr w:rsidR="0050249F" w:rsidRPr="00ED01C7" w14:paraId="2FFB5F50" w14:textId="77777777" w:rsidTr="12137EF1">
        <w:trPr>
          <w:trHeight w:val="328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3D53D" w14:textId="3541A054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111 1.etg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4299" w14:textId="4E189587" w:rsidR="0050249F" w:rsidRPr="003F6DE9" w:rsidRDefault="0050249F" w:rsidP="0050249F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r w:rsidRPr="007F393C">
              <w:rPr>
                <w:rFonts w:ascii="Comic Sans MS" w:hAnsi="Comic Sans MS" w:cs="Arial"/>
                <w:sz w:val="16"/>
                <w:szCs w:val="16"/>
                <w:lang w:val="nn-NO"/>
              </w:rPr>
              <w:t>Samfunnsfag, sosiologi, samfunnskunnskap vg2,v</w:t>
            </w:r>
            <w:r>
              <w:rPr>
                <w:rFonts w:ascii="Comic Sans MS" w:hAnsi="Comic Sans MS" w:cs="Arial"/>
                <w:sz w:val="16"/>
                <w:szCs w:val="16"/>
                <w:lang w:val="nn-NO"/>
              </w:rPr>
              <w:t>g3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E5B0" w14:textId="202D3A61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fagene</w:t>
            </w:r>
            <w:r>
              <w:rPr>
                <w:rFonts w:ascii="Comic Sans MS" w:hAnsi="Comic Sans MS" w:cs="Arial"/>
                <w:sz w:val="16"/>
                <w:szCs w:val="16"/>
              </w:rPr>
              <w:t>, elevaktiviteter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>.</w:t>
            </w:r>
          </w:p>
        </w:tc>
      </w:tr>
      <w:tr w:rsidR="0050249F" w:rsidRPr="00ED01C7" w14:paraId="54142006" w14:textId="11C67434" w:rsidTr="12137EF1">
        <w:trPr>
          <w:trHeight w:val="433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D463" w14:textId="6A182E1C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Rom 103 1.etg 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BAE68" w14:textId="6D4447C7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Transport og logistikk vg2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EC0D1" w14:textId="722377FC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Informasjon om </w:t>
            </w:r>
            <w:r>
              <w:rPr>
                <w:rFonts w:ascii="Comic Sans MS" w:hAnsi="Comic Sans MS" w:cs="Arial"/>
                <w:sz w:val="16"/>
                <w:szCs w:val="16"/>
              </w:rPr>
              <w:t>programområdet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. </w:t>
            </w:r>
            <w:r>
              <w:rPr>
                <w:rFonts w:ascii="Comic Sans MS" w:hAnsi="Comic Sans MS" w:cs="Arial"/>
                <w:sz w:val="16"/>
                <w:szCs w:val="16"/>
              </w:rPr>
              <w:t>Kjøresimulator</w:t>
            </w:r>
          </w:p>
        </w:tc>
      </w:tr>
      <w:tr w:rsidR="0050249F" w:rsidRPr="00ED01C7" w14:paraId="43126E11" w14:textId="77777777" w:rsidTr="12137EF1">
        <w:trPr>
          <w:trHeight w:val="433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88CC3" w14:textId="0B4A1018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Otrahallen</w:t>
            </w:r>
            <w:proofErr w:type="spellEnd"/>
            <w:r>
              <w:rPr>
                <w:rFonts w:ascii="Comic Sans MS" w:hAnsi="Comic Sans MS" w:cs="Arial"/>
                <w:sz w:val="16"/>
                <w:szCs w:val="16"/>
              </w:rPr>
              <w:t xml:space="preserve"> (inne)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D06F5" w14:textId="43874A42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Kroppsøving og breddeidrett (vg1, vg2 og vg3)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0B0FB" w14:textId="642F3358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fagene. Elev-aktiviteter</w:t>
            </w:r>
          </w:p>
        </w:tc>
      </w:tr>
      <w:tr w:rsidR="0050249F" w:rsidRPr="004B1B1F" w14:paraId="1990FEC8" w14:textId="51E53F2E" w:rsidTr="12137EF1">
        <w:trPr>
          <w:trHeight w:val="224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0789" w14:textId="0B52E597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Rom 104 1.etg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FEE1C" w14:textId="3FCEDECD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Teknologi </w:t>
            </w:r>
            <w:r>
              <w:rPr>
                <w:rFonts w:ascii="Comic Sans MS" w:hAnsi="Comic Sans MS" w:cs="Arial"/>
                <w:sz w:val="16"/>
                <w:szCs w:val="16"/>
              </w:rPr>
              <w:t>og industrifag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E6BC1" w14:textId="5192D209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R</w:t>
            </w:r>
            <w:r w:rsidRPr="12137EF1">
              <w:rPr>
                <w:rFonts w:ascii="Comic Sans MS" w:hAnsi="Comic Sans MS" w:cs="Arial"/>
                <w:sz w:val="16"/>
                <w:szCs w:val="16"/>
              </w:rPr>
              <w:t>oboter</w:t>
            </w:r>
            <w:proofErr w:type="spellEnd"/>
            <w:r w:rsidRPr="12137EF1">
              <w:rPr>
                <w:rFonts w:ascii="Comic Sans MS" w:hAnsi="Comic Sans MS" w:cs="Arial"/>
                <w:sz w:val="16"/>
                <w:szCs w:val="16"/>
              </w:rPr>
              <w:t>, 3D printer, spill og VR-briller</w:t>
            </w:r>
            <w:r>
              <w:rPr>
                <w:rFonts w:ascii="Comic Sans MS" w:hAnsi="Comic Sans MS" w:cs="Arial"/>
                <w:sz w:val="16"/>
                <w:szCs w:val="16"/>
              </w:rPr>
              <w:t>, sveisesimulator</w:t>
            </w:r>
          </w:p>
        </w:tc>
      </w:tr>
      <w:tr w:rsidR="003E1143" w:rsidRPr="004B1B1F" w14:paraId="51AC3436" w14:textId="77777777" w:rsidTr="12137EF1">
        <w:trPr>
          <w:trHeight w:val="224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2527F" w14:textId="48B4F022" w:rsidR="003E1143" w:rsidRPr="00EC3185" w:rsidRDefault="003E1143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Grupperom 3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0D6C" w14:textId="00A45D75" w:rsidR="003E1143" w:rsidRDefault="00FA6324" w:rsidP="00B10F5A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Kriminalomsorgen, forsvaret</w:t>
            </w:r>
          </w:p>
          <w:p w14:paraId="07B391E8" w14:textId="77777777" w:rsidR="00FA6324" w:rsidRPr="00EC3185" w:rsidRDefault="00FA6324" w:rsidP="00B10F5A">
            <w:pPr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11480" w14:textId="789F7E87" w:rsidR="003E1143" w:rsidRDefault="00FA6324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Info</w:t>
            </w:r>
            <w:r w:rsidR="00413940">
              <w:rPr>
                <w:rFonts w:ascii="Comic Sans MS" w:hAnsi="Comic Sans MS" w:cs="Arial"/>
                <w:sz w:val="16"/>
                <w:szCs w:val="16"/>
              </w:rPr>
              <w:t>rmerer om utdanning og yrke</w:t>
            </w:r>
          </w:p>
        </w:tc>
      </w:tr>
      <w:tr w:rsidR="0050249F" w:rsidRPr="009C40D1" w14:paraId="02F8C1FF" w14:textId="02D1144C" w:rsidTr="00BF6B7F">
        <w:trPr>
          <w:trHeight w:val="550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C2923" w14:textId="5D8A74FA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Verksted </w:t>
            </w:r>
            <w:r>
              <w:rPr>
                <w:rFonts w:ascii="Comic Sans MS" w:hAnsi="Comic Sans MS" w:cs="Arial"/>
                <w:sz w:val="16"/>
                <w:szCs w:val="16"/>
              </w:rPr>
              <w:t xml:space="preserve">TIF 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>1.etg</w:t>
            </w:r>
            <w:r>
              <w:rPr>
                <w:rFonts w:ascii="Comic Sans MS" w:hAnsi="Comic Sans MS" w:cs="Arial"/>
                <w:sz w:val="16"/>
                <w:szCs w:val="16"/>
              </w:rPr>
              <w:t>+hall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4A49D" w14:textId="77777777" w:rsidR="0050249F" w:rsidRDefault="0050249F" w:rsidP="0050249F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</w:p>
          <w:p w14:paraId="7F130A70" w14:textId="3BF61948" w:rsidR="0050249F" w:rsidRPr="00121083" w:rsidRDefault="0050249F" w:rsidP="0050249F">
            <w:pPr>
              <w:rPr>
                <w:rFonts w:ascii="Comic Sans MS" w:hAnsi="Comic Sans MS" w:cs="Arial"/>
                <w:sz w:val="16"/>
                <w:szCs w:val="16"/>
                <w:lang w:val="nn-NO"/>
              </w:rPr>
            </w:pPr>
            <w:r w:rsidRPr="00121083">
              <w:rPr>
                <w:rFonts w:ascii="Comic Sans MS" w:hAnsi="Comic Sans MS" w:cs="Arial"/>
                <w:sz w:val="16"/>
                <w:szCs w:val="16"/>
                <w:lang w:val="nn-NO"/>
              </w:rPr>
              <w:t>Teknologi og industrifag (vg1, TIF)</w:t>
            </w:r>
            <w:r w:rsidRPr="00121083">
              <w:rPr>
                <w:rFonts w:ascii="Comic Sans MS" w:hAnsi="Comic Sans MS" w:cs="Arial"/>
                <w:sz w:val="16"/>
                <w:szCs w:val="16"/>
                <w:lang w:val="nn-NO"/>
              </w:rPr>
              <w:br/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EC96C" w14:textId="5652768A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Informasjon om faget. Aktiviteter på verkstedet</w:t>
            </w:r>
          </w:p>
          <w:p w14:paraId="18846C04" w14:textId="4B04434E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Besøk av: </w:t>
            </w:r>
            <w:r>
              <w:rPr>
                <w:rFonts w:ascii="Comic Sans MS" w:hAnsi="Comic Sans MS" w:cs="Arial"/>
                <w:sz w:val="16"/>
                <w:szCs w:val="16"/>
              </w:rPr>
              <w:t>O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>pplæringskontor</w:t>
            </w:r>
            <w:r>
              <w:rPr>
                <w:rFonts w:ascii="Comic Sans MS" w:hAnsi="Comic Sans MS" w:cs="Arial"/>
                <w:sz w:val="16"/>
                <w:szCs w:val="16"/>
              </w:rPr>
              <w:t>er, næringsliv</w:t>
            </w:r>
          </w:p>
        </w:tc>
      </w:tr>
      <w:tr w:rsidR="0050249F" w:rsidRPr="00ED01C7" w14:paraId="0B51FB0F" w14:textId="6F2B7ECF" w:rsidTr="12137EF1">
        <w:trPr>
          <w:trHeight w:val="967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A6AA" w14:textId="2E064FC8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Ute v/hovedinngang</w:t>
            </w:r>
            <w:r>
              <w:rPr>
                <w:rFonts w:ascii="Comic Sans MS" w:hAnsi="Comic Sans MS" w:cs="Arial"/>
                <w:sz w:val="16"/>
                <w:szCs w:val="16"/>
              </w:rPr>
              <w:t xml:space="preserve"> og uteområder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528C0" w14:textId="77777777" w:rsidR="0050249F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Bygg og anleggsteknikk (vg1, BAT)</w:t>
            </w:r>
            <w:r>
              <w:rPr>
                <w:rFonts w:ascii="Comic Sans MS" w:hAnsi="Comic Sans MS" w:cs="Arial"/>
                <w:sz w:val="16"/>
                <w:szCs w:val="16"/>
              </w:rPr>
              <w:br/>
              <w:t xml:space="preserve">Setesdal </w:t>
            </w: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vgs</w:t>
            </w:r>
            <w:proofErr w:type="spellEnd"/>
            <w:r>
              <w:rPr>
                <w:rFonts w:ascii="Comic Sans MS" w:hAnsi="Comic Sans MS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16"/>
                <w:szCs w:val="16"/>
              </w:rPr>
              <w:t>avd</w:t>
            </w:r>
            <w:proofErr w:type="spellEnd"/>
            <w:r>
              <w:rPr>
                <w:rFonts w:ascii="Comic Sans MS" w:hAnsi="Comic Sans MS" w:cs="Arial"/>
                <w:sz w:val="16"/>
                <w:szCs w:val="16"/>
              </w:rPr>
              <w:t xml:space="preserve"> Hovden og Hovden skigymnas</w:t>
            </w:r>
          </w:p>
          <w:p w14:paraId="61E5B90C" w14:textId="20E3B7B3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Besøkende opplæringskontorer, bedrifter.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B491" w14:textId="4EFC3744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Besøk av: Bygg</w:t>
            </w:r>
            <w:r>
              <w:rPr>
                <w:rFonts w:ascii="Comic Sans MS" w:hAnsi="Comic Sans MS" w:cs="Arial"/>
                <w:sz w:val="16"/>
                <w:szCs w:val="16"/>
              </w:rPr>
              <w:t>e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firma og </w:t>
            </w:r>
            <w:r>
              <w:rPr>
                <w:rFonts w:ascii="Comic Sans MS" w:hAnsi="Comic Sans MS" w:cs="Arial"/>
                <w:sz w:val="16"/>
                <w:szCs w:val="16"/>
              </w:rPr>
              <w:t xml:space="preserve">ulike 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>opplæringskontor</w:t>
            </w:r>
            <w:r>
              <w:rPr>
                <w:rFonts w:ascii="Comic Sans MS" w:hAnsi="Comic Sans MS" w:cs="Arial"/>
                <w:sz w:val="16"/>
                <w:szCs w:val="16"/>
              </w:rPr>
              <w:t>er</w:t>
            </w:r>
            <w:r w:rsidRPr="00EC3185">
              <w:rPr>
                <w:rFonts w:ascii="Comic Sans MS" w:hAnsi="Comic Sans MS" w:cs="Arial"/>
                <w:sz w:val="16"/>
                <w:szCs w:val="16"/>
              </w:rPr>
              <w:t xml:space="preserve">. </w:t>
            </w:r>
          </w:p>
          <w:p w14:paraId="5AB561AC" w14:textId="652A3FF0" w:rsidR="0050249F" w:rsidRDefault="008F3330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Aktiviteter</w:t>
            </w:r>
            <w:r w:rsidR="0050249F" w:rsidRPr="00EC3185">
              <w:rPr>
                <w:rFonts w:ascii="Comic Sans MS" w:hAnsi="Comic Sans MS" w:cs="Arial"/>
                <w:sz w:val="16"/>
                <w:szCs w:val="16"/>
              </w:rPr>
              <w:t>, spikerkonkur</w:t>
            </w:r>
            <w:r w:rsidR="0050249F">
              <w:rPr>
                <w:rFonts w:ascii="Comic Sans MS" w:hAnsi="Comic Sans MS" w:cs="Arial"/>
                <w:sz w:val="16"/>
                <w:szCs w:val="16"/>
              </w:rPr>
              <w:t>r</w:t>
            </w:r>
            <w:r w:rsidR="0050249F" w:rsidRPr="00EC3185">
              <w:rPr>
                <w:rFonts w:ascii="Comic Sans MS" w:hAnsi="Comic Sans MS" w:cs="Arial"/>
                <w:sz w:val="16"/>
                <w:szCs w:val="16"/>
              </w:rPr>
              <w:t>anse</w:t>
            </w:r>
            <w:r w:rsidR="00EC65A2">
              <w:rPr>
                <w:rFonts w:ascii="Comic Sans MS" w:hAnsi="Comic Sans MS" w:cs="Arial"/>
                <w:sz w:val="16"/>
                <w:szCs w:val="16"/>
              </w:rPr>
              <w:t>, b</w:t>
            </w:r>
            <w:r w:rsidR="0050249F" w:rsidRPr="00EC3185">
              <w:rPr>
                <w:rFonts w:ascii="Comic Sans MS" w:hAnsi="Comic Sans MS" w:cs="Arial"/>
                <w:sz w:val="16"/>
                <w:szCs w:val="16"/>
              </w:rPr>
              <w:t>ålpanne</w:t>
            </w:r>
            <w:r w:rsidR="003E1143">
              <w:rPr>
                <w:rFonts w:ascii="Comic Sans MS" w:hAnsi="Comic Sans MS" w:cs="Arial"/>
                <w:sz w:val="16"/>
                <w:szCs w:val="16"/>
              </w:rPr>
              <w:t>, mm</w:t>
            </w:r>
          </w:p>
          <w:p w14:paraId="44F8F3C6" w14:textId="4DEB6603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Informasjon om studietilbudene på Hovden</w:t>
            </w:r>
          </w:p>
        </w:tc>
      </w:tr>
      <w:tr w:rsidR="0050249F" w:rsidRPr="004B1B1F" w14:paraId="195C4ACA" w14:textId="460A2BCB" w:rsidTr="12137EF1">
        <w:trPr>
          <w:trHeight w:val="461"/>
        </w:trPr>
        <w:tc>
          <w:tcPr>
            <w:tcW w:w="2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4745E" w14:textId="2614D9FF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Elevheimen</w:t>
            </w:r>
          </w:p>
        </w:tc>
        <w:tc>
          <w:tcPr>
            <w:tcW w:w="39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1152F" w14:textId="68D533A3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00EC3185">
              <w:rPr>
                <w:rFonts w:ascii="Comic Sans MS" w:hAnsi="Comic Sans MS" w:cs="Arial"/>
                <w:sz w:val="16"/>
                <w:szCs w:val="16"/>
              </w:rPr>
              <w:t>Omvisning for interesserte</w:t>
            </w:r>
          </w:p>
        </w:tc>
        <w:tc>
          <w:tcPr>
            <w:tcW w:w="42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3D3F" w14:textId="3FC81758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12137EF1">
              <w:rPr>
                <w:rFonts w:ascii="Comic Sans MS" w:hAnsi="Comic Sans MS" w:cs="Arial"/>
                <w:sz w:val="16"/>
                <w:szCs w:val="16"/>
              </w:rPr>
              <w:t>kl.1100 – 1130 og kl.1230 – 1300</w:t>
            </w:r>
          </w:p>
          <w:p w14:paraId="3BD6A083" w14:textId="0F201079" w:rsidR="0050249F" w:rsidRPr="00EC3185" w:rsidRDefault="0050249F" w:rsidP="0050249F">
            <w:pPr>
              <w:rPr>
                <w:rFonts w:ascii="Comic Sans MS" w:hAnsi="Comic Sans MS" w:cs="Arial"/>
                <w:sz w:val="16"/>
                <w:szCs w:val="16"/>
              </w:rPr>
            </w:pPr>
            <w:r w:rsidRPr="12137EF1">
              <w:rPr>
                <w:rFonts w:ascii="Comic Sans MS" w:hAnsi="Comic Sans MS" w:cs="Arial"/>
                <w:sz w:val="16"/>
                <w:szCs w:val="16"/>
              </w:rPr>
              <w:t xml:space="preserve">Møt ved </w:t>
            </w:r>
            <w:r>
              <w:rPr>
                <w:rFonts w:ascii="Comic Sans MS" w:hAnsi="Comic Sans MS" w:cs="Arial"/>
                <w:sz w:val="16"/>
                <w:szCs w:val="16"/>
              </w:rPr>
              <w:t>inngang elevheim</w:t>
            </w:r>
            <w:r w:rsidRPr="12137EF1">
              <w:rPr>
                <w:rFonts w:ascii="Comic Sans MS" w:hAnsi="Comic Sans MS" w:cs="Arial"/>
                <w:sz w:val="16"/>
                <w:szCs w:val="16"/>
              </w:rPr>
              <w:t xml:space="preserve"> til det tidspunktet som passer.</w:t>
            </w:r>
          </w:p>
        </w:tc>
      </w:tr>
    </w:tbl>
    <w:p w14:paraId="4D919B10" w14:textId="670799AA" w:rsidR="0099079C" w:rsidRPr="003D367B" w:rsidRDefault="00B22435" w:rsidP="0099079C">
      <w:pPr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 w:cs="Arial"/>
          <w:b/>
          <w:bCs/>
          <w:sz w:val="20"/>
          <w:szCs w:val="20"/>
        </w:rPr>
        <w:t xml:space="preserve">Program </w:t>
      </w:r>
      <w:proofErr w:type="spellStart"/>
      <w:r>
        <w:rPr>
          <w:rFonts w:ascii="Comic Sans MS" w:hAnsi="Comic Sans MS" w:cs="Arial"/>
          <w:b/>
          <w:bCs/>
          <w:sz w:val="20"/>
          <w:szCs w:val="20"/>
        </w:rPr>
        <w:t>kl</w:t>
      </w:r>
      <w:proofErr w:type="spellEnd"/>
      <w:r>
        <w:rPr>
          <w:rFonts w:ascii="Comic Sans MS" w:hAnsi="Comic Sans MS" w:cs="Arial"/>
          <w:b/>
          <w:bCs/>
          <w:sz w:val="20"/>
          <w:szCs w:val="20"/>
        </w:rPr>
        <w:t xml:space="preserve"> 1630 – 1830</w:t>
      </w:r>
      <w:r>
        <w:rPr>
          <w:rFonts w:ascii="Comic Sans MS" w:hAnsi="Comic Sans MS" w:cs="Arial"/>
          <w:b/>
          <w:bCs/>
          <w:sz w:val="20"/>
          <w:szCs w:val="20"/>
        </w:rPr>
        <w:br/>
        <w:t>I</w:t>
      </w:r>
      <w:r w:rsidR="00BE4CF1">
        <w:rPr>
          <w:rFonts w:ascii="Comic Sans MS" w:hAnsi="Comic Sans MS" w:cs="Arial"/>
          <w:b/>
          <w:bCs/>
          <w:sz w:val="20"/>
          <w:szCs w:val="20"/>
        </w:rPr>
        <w:t>nforma</w:t>
      </w:r>
      <w:r w:rsidR="00AE5FAA">
        <w:rPr>
          <w:rFonts w:ascii="Comic Sans MS" w:hAnsi="Comic Sans MS" w:cs="Arial"/>
          <w:b/>
          <w:bCs/>
          <w:sz w:val="20"/>
          <w:szCs w:val="20"/>
        </w:rPr>
        <w:t xml:space="preserve">sjon om utdanningsprogrammene </w:t>
      </w:r>
      <w:proofErr w:type="spellStart"/>
      <w:r w:rsidR="00AE5FAA">
        <w:rPr>
          <w:rFonts w:ascii="Comic Sans MS" w:hAnsi="Comic Sans MS" w:cs="Arial"/>
          <w:b/>
          <w:bCs/>
          <w:sz w:val="20"/>
          <w:szCs w:val="20"/>
        </w:rPr>
        <w:t>kl</w:t>
      </w:r>
      <w:proofErr w:type="spellEnd"/>
      <w:r w:rsidR="00AE5FAA">
        <w:rPr>
          <w:rFonts w:ascii="Comic Sans MS" w:hAnsi="Comic Sans MS" w:cs="Arial"/>
          <w:b/>
          <w:bCs/>
          <w:sz w:val="20"/>
          <w:szCs w:val="20"/>
        </w:rPr>
        <w:t xml:space="preserve"> 1630 </w:t>
      </w:r>
      <w:r w:rsidR="00724199">
        <w:rPr>
          <w:rFonts w:ascii="Comic Sans MS" w:hAnsi="Comic Sans MS" w:cs="Arial"/>
          <w:b/>
          <w:bCs/>
          <w:sz w:val="20"/>
          <w:szCs w:val="20"/>
        </w:rPr>
        <w:t xml:space="preserve">– 1700 </w:t>
      </w:r>
      <w:r w:rsidR="00AE5FAA">
        <w:rPr>
          <w:rFonts w:ascii="Comic Sans MS" w:hAnsi="Comic Sans MS" w:cs="Arial"/>
          <w:b/>
          <w:bCs/>
          <w:sz w:val="20"/>
          <w:szCs w:val="20"/>
        </w:rPr>
        <w:t xml:space="preserve">og 1730 </w:t>
      </w:r>
      <w:r w:rsidR="00724199">
        <w:rPr>
          <w:rFonts w:ascii="Comic Sans MS" w:hAnsi="Comic Sans MS" w:cs="Arial"/>
          <w:b/>
          <w:bCs/>
          <w:sz w:val="20"/>
          <w:szCs w:val="20"/>
        </w:rPr>
        <w:t xml:space="preserve">– 1800 </w:t>
      </w:r>
      <w:r w:rsidR="00AE5FAA">
        <w:rPr>
          <w:rFonts w:ascii="Comic Sans MS" w:hAnsi="Comic Sans MS" w:cs="Arial"/>
          <w:b/>
          <w:bCs/>
          <w:sz w:val="20"/>
          <w:szCs w:val="20"/>
        </w:rPr>
        <w:t>i rom 1</w:t>
      </w:r>
      <w:r w:rsidR="00EB1E44">
        <w:rPr>
          <w:rFonts w:ascii="Comic Sans MS" w:hAnsi="Comic Sans MS" w:cs="Arial"/>
          <w:b/>
          <w:bCs/>
          <w:sz w:val="20"/>
          <w:szCs w:val="20"/>
        </w:rPr>
        <w:t>03</w:t>
      </w:r>
      <w:r w:rsidR="00AE5FAA">
        <w:rPr>
          <w:rFonts w:ascii="Comic Sans MS" w:hAnsi="Comic Sans MS" w:cs="Arial"/>
          <w:b/>
          <w:bCs/>
          <w:sz w:val="20"/>
          <w:szCs w:val="20"/>
        </w:rPr>
        <w:t xml:space="preserve">. </w:t>
      </w:r>
      <w:r w:rsidR="00B974DD">
        <w:rPr>
          <w:rFonts w:ascii="Comic Sans MS" w:hAnsi="Comic Sans MS" w:cs="Arial"/>
          <w:b/>
          <w:bCs/>
          <w:sz w:val="20"/>
          <w:szCs w:val="20"/>
        </w:rPr>
        <w:t xml:space="preserve">Det vil også være lærere fra ulike fag </w:t>
      </w:r>
      <w:r w:rsidR="00F43B58">
        <w:rPr>
          <w:rFonts w:ascii="Comic Sans MS" w:hAnsi="Comic Sans MS" w:cs="Arial"/>
          <w:b/>
          <w:bCs/>
          <w:sz w:val="20"/>
          <w:szCs w:val="20"/>
        </w:rPr>
        <w:t>tilgjengelig</w:t>
      </w:r>
      <w:r w:rsidR="003D367B">
        <w:rPr>
          <w:rFonts w:ascii="Comic Sans MS" w:hAnsi="Comic Sans MS" w:cs="Arial"/>
          <w:b/>
          <w:bCs/>
          <w:sz w:val="20"/>
          <w:szCs w:val="20"/>
        </w:rPr>
        <w:t>,</w:t>
      </w:r>
      <w:r w:rsidR="00A61FA8">
        <w:rPr>
          <w:rFonts w:ascii="Comic Sans MS" w:hAnsi="Comic Sans MS" w:cs="Arial"/>
          <w:b/>
          <w:bCs/>
          <w:sz w:val="20"/>
          <w:szCs w:val="20"/>
        </w:rPr>
        <w:t xml:space="preserve"> og noen opplæringskontor</w:t>
      </w:r>
      <w:r w:rsidR="00F43B58">
        <w:rPr>
          <w:rFonts w:ascii="Comic Sans MS" w:hAnsi="Comic Sans MS" w:cs="Arial"/>
          <w:b/>
          <w:bCs/>
          <w:sz w:val="20"/>
          <w:szCs w:val="20"/>
        </w:rPr>
        <w:t xml:space="preserve">. </w:t>
      </w:r>
      <w:r w:rsidR="003D367B" w:rsidRPr="003D367B">
        <w:rPr>
          <w:rFonts w:ascii="Comic Sans MS" w:hAnsi="Comic Sans MS" w:cs="Arial"/>
          <w:b/>
          <w:bCs/>
          <w:color w:val="FF0000"/>
          <w:sz w:val="20"/>
          <w:szCs w:val="20"/>
        </w:rPr>
        <w:t>Velkommen!!</w:t>
      </w:r>
    </w:p>
    <w:sectPr w:rsidR="0099079C" w:rsidRPr="003D367B" w:rsidSect="004E2A22">
      <w:headerReference w:type="first" r:id="rId11"/>
      <w:pgSz w:w="11906" w:h="16838" w:code="9"/>
      <w:pgMar w:top="720" w:right="720" w:bottom="720" w:left="72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89A80" w14:textId="77777777" w:rsidR="00373215" w:rsidRDefault="00373215" w:rsidP="00124DFD">
      <w:r>
        <w:separator/>
      </w:r>
    </w:p>
  </w:endnote>
  <w:endnote w:type="continuationSeparator" w:id="0">
    <w:p w14:paraId="592D49C9" w14:textId="77777777" w:rsidR="00373215" w:rsidRDefault="00373215" w:rsidP="00124DFD">
      <w:r>
        <w:continuationSeparator/>
      </w:r>
    </w:p>
  </w:endnote>
  <w:endnote w:type="continuationNotice" w:id="1">
    <w:p w14:paraId="45916CA5" w14:textId="77777777" w:rsidR="00373215" w:rsidRDefault="003732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lavika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373D" w14:textId="77777777" w:rsidR="00373215" w:rsidRDefault="00373215" w:rsidP="00124DFD">
      <w:r>
        <w:separator/>
      </w:r>
    </w:p>
  </w:footnote>
  <w:footnote w:type="continuationSeparator" w:id="0">
    <w:p w14:paraId="0FD0BEDC" w14:textId="77777777" w:rsidR="00373215" w:rsidRDefault="00373215" w:rsidP="00124DFD">
      <w:r>
        <w:continuationSeparator/>
      </w:r>
    </w:p>
  </w:footnote>
  <w:footnote w:type="continuationNotice" w:id="1">
    <w:p w14:paraId="0BB082B0" w14:textId="77777777" w:rsidR="00373215" w:rsidRDefault="003732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C9B4" w14:textId="77777777" w:rsidR="009E1323" w:rsidRDefault="00FB10C1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A950E1" wp14:editId="5290AC37">
          <wp:simplePos x="0" y="0"/>
          <wp:positionH relativeFrom="margin">
            <wp:posOffset>-5455</wp:posOffset>
          </wp:positionH>
          <wp:positionV relativeFrom="paragraph">
            <wp:posOffset>147989</wp:posOffset>
          </wp:positionV>
          <wp:extent cx="2394000" cy="647931"/>
          <wp:effectExtent l="0" t="0" r="6350" b="0"/>
          <wp:wrapNone/>
          <wp:docPr id="717600884" name="Bilde 7176008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rendal vg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4000" cy="647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07375"/>
    <w:multiLevelType w:val="hybridMultilevel"/>
    <w:tmpl w:val="43D6FA7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E0636"/>
    <w:multiLevelType w:val="hybridMultilevel"/>
    <w:tmpl w:val="00B80850"/>
    <w:lvl w:ilvl="0" w:tplc="F6DE6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950752">
    <w:abstractNumId w:val="1"/>
  </w:num>
  <w:num w:numId="2" w16cid:durableId="42611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69"/>
    <w:rsid w:val="00016F0C"/>
    <w:rsid w:val="000378FF"/>
    <w:rsid w:val="00050C01"/>
    <w:rsid w:val="00054788"/>
    <w:rsid w:val="00056A99"/>
    <w:rsid w:val="000619B5"/>
    <w:rsid w:val="000636A6"/>
    <w:rsid w:val="0009603C"/>
    <w:rsid w:val="000961CE"/>
    <w:rsid w:val="000F0DC6"/>
    <w:rsid w:val="000F2E64"/>
    <w:rsid w:val="001121BE"/>
    <w:rsid w:val="00117074"/>
    <w:rsid w:val="00121083"/>
    <w:rsid w:val="001237F6"/>
    <w:rsid w:val="00124DFD"/>
    <w:rsid w:val="00140224"/>
    <w:rsid w:val="0014574C"/>
    <w:rsid w:val="00155825"/>
    <w:rsid w:val="00163997"/>
    <w:rsid w:val="00184901"/>
    <w:rsid w:val="0019153F"/>
    <w:rsid w:val="00196832"/>
    <w:rsid w:val="001A09BE"/>
    <w:rsid w:val="001B08F1"/>
    <w:rsid w:val="001B295F"/>
    <w:rsid w:val="001D45BD"/>
    <w:rsid w:val="001E6886"/>
    <w:rsid w:val="001F1018"/>
    <w:rsid w:val="001F10DB"/>
    <w:rsid w:val="00204870"/>
    <w:rsid w:val="002050E1"/>
    <w:rsid w:val="002057B3"/>
    <w:rsid w:val="00211409"/>
    <w:rsid w:val="00212AEA"/>
    <w:rsid w:val="0022209C"/>
    <w:rsid w:val="00222A87"/>
    <w:rsid w:val="002277D6"/>
    <w:rsid w:val="00242520"/>
    <w:rsid w:val="0024341F"/>
    <w:rsid w:val="002560D4"/>
    <w:rsid w:val="0027689C"/>
    <w:rsid w:val="00292092"/>
    <w:rsid w:val="002968FF"/>
    <w:rsid w:val="002A1C75"/>
    <w:rsid w:val="002A6298"/>
    <w:rsid w:val="002A6480"/>
    <w:rsid w:val="002B2565"/>
    <w:rsid w:val="002B6CB0"/>
    <w:rsid w:val="002B71AB"/>
    <w:rsid w:val="002C441B"/>
    <w:rsid w:val="002D23E9"/>
    <w:rsid w:val="002E532C"/>
    <w:rsid w:val="003155A5"/>
    <w:rsid w:val="0033427A"/>
    <w:rsid w:val="003360EA"/>
    <w:rsid w:val="00354751"/>
    <w:rsid w:val="00373215"/>
    <w:rsid w:val="00374A02"/>
    <w:rsid w:val="00383F48"/>
    <w:rsid w:val="00394747"/>
    <w:rsid w:val="003956C4"/>
    <w:rsid w:val="0039615D"/>
    <w:rsid w:val="003A19AC"/>
    <w:rsid w:val="003A1CEB"/>
    <w:rsid w:val="003B51CA"/>
    <w:rsid w:val="003D2E30"/>
    <w:rsid w:val="003D367B"/>
    <w:rsid w:val="003E1143"/>
    <w:rsid w:val="003E2927"/>
    <w:rsid w:val="003F6DE9"/>
    <w:rsid w:val="00406657"/>
    <w:rsid w:val="00413940"/>
    <w:rsid w:val="00420BFF"/>
    <w:rsid w:val="00466CBB"/>
    <w:rsid w:val="0048358C"/>
    <w:rsid w:val="004A683F"/>
    <w:rsid w:val="004A6F83"/>
    <w:rsid w:val="004B094C"/>
    <w:rsid w:val="004B1B1F"/>
    <w:rsid w:val="004B5AD3"/>
    <w:rsid w:val="004B7D5F"/>
    <w:rsid w:val="004C1DB1"/>
    <w:rsid w:val="004C4908"/>
    <w:rsid w:val="004C7F04"/>
    <w:rsid w:val="004E1F9F"/>
    <w:rsid w:val="004E2A22"/>
    <w:rsid w:val="004F036E"/>
    <w:rsid w:val="0050249F"/>
    <w:rsid w:val="0050256D"/>
    <w:rsid w:val="00515CC0"/>
    <w:rsid w:val="00524590"/>
    <w:rsid w:val="00527D4A"/>
    <w:rsid w:val="005353FE"/>
    <w:rsid w:val="00594651"/>
    <w:rsid w:val="00596207"/>
    <w:rsid w:val="0059700F"/>
    <w:rsid w:val="005970A9"/>
    <w:rsid w:val="00597980"/>
    <w:rsid w:val="005A1911"/>
    <w:rsid w:val="005A2998"/>
    <w:rsid w:val="005A4164"/>
    <w:rsid w:val="005C20D2"/>
    <w:rsid w:val="005C57A4"/>
    <w:rsid w:val="005E37A3"/>
    <w:rsid w:val="005F1B5C"/>
    <w:rsid w:val="00606E14"/>
    <w:rsid w:val="00632CAA"/>
    <w:rsid w:val="00635564"/>
    <w:rsid w:val="00637C09"/>
    <w:rsid w:val="00637DA0"/>
    <w:rsid w:val="00642448"/>
    <w:rsid w:val="00643E02"/>
    <w:rsid w:val="00665D95"/>
    <w:rsid w:val="00670FAD"/>
    <w:rsid w:val="00686FB8"/>
    <w:rsid w:val="0068783C"/>
    <w:rsid w:val="006D79DA"/>
    <w:rsid w:val="006F2F25"/>
    <w:rsid w:val="007023FD"/>
    <w:rsid w:val="007044C9"/>
    <w:rsid w:val="00704651"/>
    <w:rsid w:val="00705C78"/>
    <w:rsid w:val="007110F1"/>
    <w:rsid w:val="007132DC"/>
    <w:rsid w:val="007148B1"/>
    <w:rsid w:val="007233BB"/>
    <w:rsid w:val="00724199"/>
    <w:rsid w:val="00731D90"/>
    <w:rsid w:val="00739CDA"/>
    <w:rsid w:val="00741E79"/>
    <w:rsid w:val="0075712A"/>
    <w:rsid w:val="00763562"/>
    <w:rsid w:val="00763AC6"/>
    <w:rsid w:val="00763AE8"/>
    <w:rsid w:val="00770F40"/>
    <w:rsid w:val="00781185"/>
    <w:rsid w:val="00783D12"/>
    <w:rsid w:val="007B2E8C"/>
    <w:rsid w:val="007B4519"/>
    <w:rsid w:val="007C0B56"/>
    <w:rsid w:val="007C16CE"/>
    <w:rsid w:val="007C243B"/>
    <w:rsid w:val="007E27E8"/>
    <w:rsid w:val="007E37CB"/>
    <w:rsid w:val="007E78C8"/>
    <w:rsid w:val="007F393C"/>
    <w:rsid w:val="007F48F6"/>
    <w:rsid w:val="008028B0"/>
    <w:rsid w:val="00816463"/>
    <w:rsid w:val="00821DAD"/>
    <w:rsid w:val="00825676"/>
    <w:rsid w:val="0082763C"/>
    <w:rsid w:val="0083432E"/>
    <w:rsid w:val="008708BE"/>
    <w:rsid w:val="00877D0B"/>
    <w:rsid w:val="00895FD9"/>
    <w:rsid w:val="008A5356"/>
    <w:rsid w:val="008A656A"/>
    <w:rsid w:val="008B2486"/>
    <w:rsid w:val="008C0B35"/>
    <w:rsid w:val="008C1417"/>
    <w:rsid w:val="008C4F36"/>
    <w:rsid w:val="008E0327"/>
    <w:rsid w:val="008F3330"/>
    <w:rsid w:val="00957422"/>
    <w:rsid w:val="009659A5"/>
    <w:rsid w:val="00970ADA"/>
    <w:rsid w:val="0097558C"/>
    <w:rsid w:val="009767AD"/>
    <w:rsid w:val="0099079C"/>
    <w:rsid w:val="009A0D5D"/>
    <w:rsid w:val="009A7B48"/>
    <w:rsid w:val="009C40D1"/>
    <w:rsid w:val="009D06F3"/>
    <w:rsid w:val="009D11B4"/>
    <w:rsid w:val="009D69FB"/>
    <w:rsid w:val="009E1323"/>
    <w:rsid w:val="009E6192"/>
    <w:rsid w:val="009F21D3"/>
    <w:rsid w:val="009F457C"/>
    <w:rsid w:val="009F4ACE"/>
    <w:rsid w:val="009F5CD9"/>
    <w:rsid w:val="00A02BFF"/>
    <w:rsid w:val="00A11989"/>
    <w:rsid w:val="00A15E05"/>
    <w:rsid w:val="00A2578A"/>
    <w:rsid w:val="00A321A9"/>
    <w:rsid w:val="00A45487"/>
    <w:rsid w:val="00A45872"/>
    <w:rsid w:val="00A55979"/>
    <w:rsid w:val="00A61FA8"/>
    <w:rsid w:val="00A73108"/>
    <w:rsid w:val="00A90531"/>
    <w:rsid w:val="00A92E5D"/>
    <w:rsid w:val="00AA642D"/>
    <w:rsid w:val="00AA736E"/>
    <w:rsid w:val="00AA7567"/>
    <w:rsid w:val="00AB6ED8"/>
    <w:rsid w:val="00AB78CA"/>
    <w:rsid w:val="00AD0C13"/>
    <w:rsid w:val="00AD2DFC"/>
    <w:rsid w:val="00AE0A5D"/>
    <w:rsid w:val="00AE437E"/>
    <w:rsid w:val="00AE5FAA"/>
    <w:rsid w:val="00AE6E9B"/>
    <w:rsid w:val="00AF2F17"/>
    <w:rsid w:val="00AF6858"/>
    <w:rsid w:val="00B01D7D"/>
    <w:rsid w:val="00B031E3"/>
    <w:rsid w:val="00B06575"/>
    <w:rsid w:val="00B10F5A"/>
    <w:rsid w:val="00B22435"/>
    <w:rsid w:val="00B32B12"/>
    <w:rsid w:val="00B33A2A"/>
    <w:rsid w:val="00B3784D"/>
    <w:rsid w:val="00B45FCF"/>
    <w:rsid w:val="00B5516E"/>
    <w:rsid w:val="00B974DD"/>
    <w:rsid w:val="00BA0CC9"/>
    <w:rsid w:val="00BA331F"/>
    <w:rsid w:val="00BA65E4"/>
    <w:rsid w:val="00BC05C1"/>
    <w:rsid w:val="00BC2A05"/>
    <w:rsid w:val="00BE07A9"/>
    <w:rsid w:val="00BE4CF1"/>
    <w:rsid w:val="00BE5CFB"/>
    <w:rsid w:val="00BF4E1E"/>
    <w:rsid w:val="00BF4F3A"/>
    <w:rsid w:val="00BF6B7F"/>
    <w:rsid w:val="00C04DED"/>
    <w:rsid w:val="00C075C9"/>
    <w:rsid w:val="00C11C6E"/>
    <w:rsid w:val="00C12B49"/>
    <w:rsid w:val="00C13450"/>
    <w:rsid w:val="00C24C80"/>
    <w:rsid w:val="00C4017E"/>
    <w:rsid w:val="00C57CF7"/>
    <w:rsid w:val="00C6056B"/>
    <w:rsid w:val="00C6175D"/>
    <w:rsid w:val="00C74FE7"/>
    <w:rsid w:val="00C76AF4"/>
    <w:rsid w:val="00C8199E"/>
    <w:rsid w:val="00C8521C"/>
    <w:rsid w:val="00C858AA"/>
    <w:rsid w:val="00C953B3"/>
    <w:rsid w:val="00CA1E8B"/>
    <w:rsid w:val="00CC492E"/>
    <w:rsid w:val="00CD0545"/>
    <w:rsid w:val="00CD393D"/>
    <w:rsid w:val="00CE5834"/>
    <w:rsid w:val="00CE7AF3"/>
    <w:rsid w:val="00CF179D"/>
    <w:rsid w:val="00CF3D38"/>
    <w:rsid w:val="00D00B4F"/>
    <w:rsid w:val="00D140DE"/>
    <w:rsid w:val="00D1426C"/>
    <w:rsid w:val="00D14831"/>
    <w:rsid w:val="00D17428"/>
    <w:rsid w:val="00D31136"/>
    <w:rsid w:val="00D640A7"/>
    <w:rsid w:val="00D7270E"/>
    <w:rsid w:val="00D749F5"/>
    <w:rsid w:val="00D84C58"/>
    <w:rsid w:val="00D90B6C"/>
    <w:rsid w:val="00DB65F9"/>
    <w:rsid w:val="00DB751F"/>
    <w:rsid w:val="00DD5069"/>
    <w:rsid w:val="00DE469A"/>
    <w:rsid w:val="00DE5757"/>
    <w:rsid w:val="00DE6048"/>
    <w:rsid w:val="00DF0E79"/>
    <w:rsid w:val="00E119BF"/>
    <w:rsid w:val="00E14A01"/>
    <w:rsid w:val="00E22501"/>
    <w:rsid w:val="00E27049"/>
    <w:rsid w:val="00E32A09"/>
    <w:rsid w:val="00E4024A"/>
    <w:rsid w:val="00E53812"/>
    <w:rsid w:val="00E63143"/>
    <w:rsid w:val="00E71DB0"/>
    <w:rsid w:val="00E7686C"/>
    <w:rsid w:val="00E8218A"/>
    <w:rsid w:val="00E917FC"/>
    <w:rsid w:val="00E920AB"/>
    <w:rsid w:val="00EA0783"/>
    <w:rsid w:val="00EA3A28"/>
    <w:rsid w:val="00EA779A"/>
    <w:rsid w:val="00EB1E44"/>
    <w:rsid w:val="00EB72D1"/>
    <w:rsid w:val="00EC3185"/>
    <w:rsid w:val="00EC4EDE"/>
    <w:rsid w:val="00EC65A2"/>
    <w:rsid w:val="00ED01C7"/>
    <w:rsid w:val="00EE2205"/>
    <w:rsid w:val="00EE641A"/>
    <w:rsid w:val="00F14BBE"/>
    <w:rsid w:val="00F43B58"/>
    <w:rsid w:val="00F517B5"/>
    <w:rsid w:val="00F55E79"/>
    <w:rsid w:val="00F6134D"/>
    <w:rsid w:val="00F71352"/>
    <w:rsid w:val="00F73B64"/>
    <w:rsid w:val="00F921ED"/>
    <w:rsid w:val="00F94FAF"/>
    <w:rsid w:val="00F9558F"/>
    <w:rsid w:val="00FA5655"/>
    <w:rsid w:val="00FA6324"/>
    <w:rsid w:val="00FB10C1"/>
    <w:rsid w:val="00FC6EB6"/>
    <w:rsid w:val="0103AAA5"/>
    <w:rsid w:val="01AFBC74"/>
    <w:rsid w:val="02393A5C"/>
    <w:rsid w:val="02432222"/>
    <w:rsid w:val="02E5CF95"/>
    <w:rsid w:val="0313A51E"/>
    <w:rsid w:val="031C5EBE"/>
    <w:rsid w:val="03325CD6"/>
    <w:rsid w:val="03429046"/>
    <w:rsid w:val="03D89CD7"/>
    <w:rsid w:val="043C4528"/>
    <w:rsid w:val="0480E1C4"/>
    <w:rsid w:val="048207C3"/>
    <w:rsid w:val="0566F857"/>
    <w:rsid w:val="057DF5A5"/>
    <w:rsid w:val="05805329"/>
    <w:rsid w:val="05A8AC52"/>
    <w:rsid w:val="05EC857F"/>
    <w:rsid w:val="05F58EA9"/>
    <w:rsid w:val="06491039"/>
    <w:rsid w:val="06AE2A89"/>
    <w:rsid w:val="06F32178"/>
    <w:rsid w:val="076762AC"/>
    <w:rsid w:val="07B194BC"/>
    <w:rsid w:val="081DBC1E"/>
    <w:rsid w:val="08A086BF"/>
    <w:rsid w:val="093349AE"/>
    <w:rsid w:val="0992906D"/>
    <w:rsid w:val="09D1715D"/>
    <w:rsid w:val="09E9EE98"/>
    <w:rsid w:val="0AF521F2"/>
    <w:rsid w:val="0B2EB852"/>
    <w:rsid w:val="0B36D7AE"/>
    <w:rsid w:val="0B99D643"/>
    <w:rsid w:val="0C131DF6"/>
    <w:rsid w:val="0C5FB77F"/>
    <w:rsid w:val="0CB8CCB9"/>
    <w:rsid w:val="0CEDA16C"/>
    <w:rsid w:val="0CF66C39"/>
    <w:rsid w:val="0D0CFA84"/>
    <w:rsid w:val="0D80E82E"/>
    <w:rsid w:val="0DDC9947"/>
    <w:rsid w:val="0E3F5B72"/>
    <w:rsid w:val="0E5731F2"/>
    <w:rsid w:val="0EB11D12"/>
    <w:rsid w:val="0F6401CB"/>
    <w:rsid w:val="0F6F9056"/>
    <w:rsid w:val="0F97FA51"/>
    <w:rsid w:val="0FB3D59F"/>
    <w:rsid w:val="0FE63E67"/>
    <w:rsid w:val="10419C51"/>
    <w:rsid w:val="10855554"/>
    <w:rsid w:val="112B4C5F"/>
    <w:rsid w:val="115E387E"/>
    <w:rsid w:val="117493BC"/>
    <w:rsid w:val="11A361E2"/>
    <w:rsid w:val="11B98AAB"/>
    <w:rsid w:val="12137EF1"/>
    <w:rsid w:val="127ACB0E"/>
    <w:rsid w:val="128156D3"/>
    <w:rsid w:val="1288D324"/>
    <w:rsid w:val="12C71E24"/>
    <w:rsid w:val="12F44763"/>
    <w:rsid w:val="130C680E"/>
    <w:rsid w:val="13AA8FB8"/>
    <w:rsid w:val="13C7C056"/>
    <w:rsid w:val="13F31C0D"/>
    <w:rsid w:val="14130E9F"/>
    <w:rsid w:val="144FF48F"/>
    <w:rsid w:val="145A5678"/>
    <w:rsid w:val="149CFC7D"/>
    <w:rsid w:val="14BE38A3"/>
    <w:rsid w:val="14ECC5CC"/>
    <w:rsid w:val="15455D79"/>
    <w:rsid w:val="1553B50C"/>
    <w:rsid w:val="15586FD1"/>
    <w:rsid w:val="157D435F"/>
    <w:rsid w:val="15ACA29B"/>
    <w:rsid w:val="1608061E"/>
    <w:rsid w:val="1625C107"/>
    <w:rsid w:val="162B50AD"/>
    <w:rsid w:val="1642A70F"/>
    <w:rsid w:val="172D8BF0"/>
    <w:rsid w:val="17304181"/>
    <w:rsid w:val="183D4E8E"/>
    <w:rsid w:val="184D821C"/>
    <w:rsid w:val="18519AD1"/>
    <w:rsid w:val="18582696"/>
    <w:rsid w:val="19149F3E"/>
    <w:rsid w:val="191D6308"/>
    <w:rsid w:val="19DF6221"/>
    <w:rsid w:val="1A1F9E4B"/>
    <w:rsid w:val="1A84495C"/>
    <w:rsid w:val="1AB7B18E"/>
    <w:rsid w:val="1B403B75"/>
    <w:rsid w:val="1B4482AC"/>
    <w:rsid w:val="1B5AAA7A"/>
    <w:rsid w:val="1B695E3D"/>
    <w:rsid w:val="1B9C0837"/>
    <w:rsid w:val="1C579627"/>
    <w:rsid w:val="1D310F99"/>
    <w:rsid w:val="1DD34080"/>
    <w:rsid w:val="1EC2AF00"/>
    <w:rsid w:val="1FB093D4"/>
    <w:rsid w:val="1FD5F199"/>
    <w:rsid w:val="207CE713"/>
    <w:rsid w:val="2087BC9E"/>
    <w:rsid w:val="2099B71A"/>
    <w:rsid w:val="20D49574"/>
    <w:rsid w:val="20F06457"/>
    <w:rsid w:val="216BD845"/>
    <w:rsid w:val="222A4B89"/>
    <w:rsid w:val="226AAEF1"/>
    <w:rsid w:val="22A0C7EE"/>
    <w:rsid w:val="2309FAF3"/>
    <w:rsid w:val="232562B3"/>
    <w:rsid w:val="23294981"/>
    <w:rsid w:val="23366C34"/>
    <w:rsid w:val="2345AF29"/>
    <w:rsid w:val="23A8ECE6"/>
    <w:rsid w:val="2404226D"/>
    <w:rsid w:val="24269535"/>
    <w:rsid w:val="2483D531"/>
    <w:rsid w:val="24862A3E"/>
    <w:rsid w:val="24D3604E"/>
    <w:rsid w:val="24F08F52"/>
    <w:rsid w:val="24F3DA24"/>
    <w:rsid w:val="25187805"/>
    <w:rsid w:val="25794E40"/>
    <w:rsid w:val="25DAD128"/>
    <w:rsid w:val="263858A0"/>
    <w:rsid w:val="266777E8"/>
    <w:rsid w:val="26F634C8"/>
    <w:rsid w:val="281015AD"/>
    <w:rsid w:val="2827989C"/>
    <w:rsid w:val="2830B4B6"/>
    <w:rsid w:val="28BF99C7"/>
    <w:rsid w:val="29A77381"/>
    <w:rsid w:val="29BD961C"/>
    <w:rsid w:val="29CCEBC6"/>
    <w:rsid w:val="2A016F80"/>
    <w:rsid w:val="2A5DBCD1"/>
    <w:rsid w:val="2B5D72F6"/>
    <w:rsid w:val="2BF1790D"/>
    <w:rsid w:val="2C3B01CD"/>
    <w:rsid w:val="2C3E8EB9"/>
    <w:rsid w:val="2C538836"/>
    <w:rsid w:val="2CDD4E7A"/>
    <w:rsid w:val="2CF942C4"/>
    <w:rsid w:val="2D041AA2"/>
    <w:rsid w:val="2D3749DA"/>
    <w:rsid w:val="2DC45EE6"/>
    <w:rsid w:val="2EA681FF"/>
    <w:rsid w:val="2EF1F71E"/>
    <w:rsid w:val="2F232669"/>
    <w:rsid w:val="2F387420"/>
    <w:rsid w:val="2F8BCC03"/>
    <w:rsid w:val="2F9F0A2B"/>
    <w:rsid w:val="2FB51BA8"/>
    <w:rsid w:val="2FB593F1"/>
    <w:rsid w:val="3013E7E6"/>
    <w:rsid w:val="30760DD9"/>
    <w:rsid w:val="308DC77F"/>
    <w:rsid w:val="30D13771"/>
    <w:rsid w:val="31BE3C2A"/>
    <w:rsid w:val="31CFBC66"/>
    <w:rsid w:val="31F1250B"/>
    <w:rsid w:val="32518B06"/>
    <w:rsid w:val="32CA5D31"/>
    <w:rsid w:val="32D9F5B8"/>
    <w:rsid w:val="33AC7513"/>
    <w:rsid w:val="33B667F1"/>
    <w:rsid w:val="3441B938"/>
    <w:rsid w:val="346F0BA4"/>
    <w:rsid w:val="357AB385"/>
    <w:rsid w:val="35BECBAE"/>
    <w:rsid w:val="35CCE115"/>
    <w:rsid w:val="35F8AFA7"/>
    <w:rsid w:val="365201CF"/>
    <w:rsid w:val="368B5459"/>
    <w:rsid w:val="36E3E0A6"/>
    <w:rsid w:val="37869F66"/>
    <w:rsid w:val="37D2868B"/>
    <w:rsid w:val="38498255"/>
    <w:rsid w:val="384CCC2E"/>
    <w:rsid w:val="3857BB6F"/>
    <w:rsid w:val="3890F9CF"/>
    <w:rsid w:val="39226F91"/>
    <w:rsid w:val="3A1BEEE8"/>
    <w:rsid w:val="3A5C2497"/>
    <w:rsid w:val="3AB6ACAC"/>
    <w:rsid w:val="3B204EBF"/>
    <w:rsid w:val="3BA31960"/>
    <w:rsid w:val="3BA95CF3"/>
    <w:rsid w:val="3BFDA6CC"/>
    <w:rsid w:val="3C6707DB"/>
    <w:rsid w:val="3C7982D4"/>
    <w:rsid w:val="3C9E6437"/>
    <w:rsid w:val="3D4C99F3"/>
    <w:rsid w:val="3D5CACD3"/>
    <w:rsid w:val="3E1C79AF"/>
    <w:rsid w:val="3EB018B9"/>
    <w:rsid w:val="3F155178"/>
    <w:rsid w:val="3F9A99BF"/>
    <w:rsid w:val="400B2D6A"/>
    <w:rsid w:val="40746B9A"/>
    <w:rsid w:val="413B624E"/>
    <w:rsid w:val="4188085F"/>
    <w:rsid w:val="41CAECE1"/>
    <w:rsid w:val="41CBDBF1"/>
    <w:rsid w:val="422875FF"/>
    <w:rsid w:val="42C8555C"/>
    <w:rsid w:val="43C44660"/>
    <w:rsid w:val="4490F0CA"/>
    <w:rsid w:val="451236FF"/>
    <w:rsid w:val="4523957C"/>
    <w:rsid w:val="455FCA04"/>
    <w:rsid w:val="456016C1"/>
    <w:rsid w:val="46232412"/>
    <w:rsid w:val="46C17707"/>
    <w:rsid w:val="46EB6149"/>
    <w:rsid w:val="46F06162"/>
    <w:rsid w:val="46F18D63"/>
    <w:rsid w:val="471264E2"/>
    <w:rsid w:val="477D90E8"/>
    <w:rsid w:val="478C11AA"/>
    <w:rsid w:val="47DC5C19"/>
    <w:rsid w:val="48150B34"/>
    <w:rsid w:val="4859A2A7"/>
    <w:rsid w:val="4865EF8B"/>
    <w:rsid w:val="4883D30A"/>
    <w:rsid w:val="48A9187E"/>
    <w:rsid w:val="48BA4E50"/>
    <w:rsid w:val="49036AEA"/>
    <w:rsid w:val="491220A3"/>
    <w:rsid w:val="497D894F"/>
    <w:rsid w:val="4981E671"/>
    <w:rsid w:val="49A4A2D3"/>
    <w:rsid w:val="49DEB991"/>
    <w:rsid w:val="49E2168E"/>
    <w:rsid w:val="4A2973C0"/>
    <w:rsid w:val="4A3992B8"/>
    <w:rsid w:val="4A4020DB"/>
    <w:rsid w:val="4A58807E"/>
    <w:rsid w:val="4A738B41"/>
    <w:rsid w:val="4AA85A09"/>
    <w:rsid w:val="4AAC70D0"/>
    <w:rsid w:val="4BB68292"/>
    <w:rsid w:val="4BCF5845"/>
    <w:rsid w:val="4DE2C1C8"/>
    <w:rsid w:val="4ED91750"/>
    <w:rsid w:val="4F20BE0C"/>
    <w:rsid w:val="4FB232BF"/>
    <w:rsid w:val="4FEFB720"/>
    <w:rsid w:val="50780B02"/>
    <w:rsid w:val="50895FE1"/>
    <w:rsid w:val="50A91403"/>
    <w:rsid w:val="50AE336F"/>
    <w:rsid w:val="50FD90C2"/>
    <w:rsid w:val="510EF06D"/>
    <w:rsid w:val="511674ED"/>
    <w:rsid w:val="5184BC61"/>
    <w:rsid w:val="51F46982"/>
    <w:rsid w:val="52632B32"/>
    <w:rsid w:val="52810508"/>
    <w:rsid w:val="5309B09C"/>
    <w:rsid w:val="53AAF4DC"/>
    <w:rsid w:val="53C69D57"/>
    <w:rsid w:val="53E01D4D"/>
    <w:rsid w:val="5425143C"/>
    <w:rsid w:val="54530DDD"/>
    <w:rsid w:val="5453D72B"/>
    <w:rsid w:val="54A2B3DE"/>
    <w:rsid w:val="54A6C12B"/>
    <w:rsid w:val="55554920"/>
    <w:rsid w:val="55FD3C46"/>
    <w:rsid w:val="56BA363B"/>
    <w:rsid w:val="571978E4"/>
    <w:rsid w:val="578B6D55"/>
    <w:rsid w:val="583622DD"/>
    <w:rsid w:val="58C79790"/>
    <w:rsid w:val="58F70FBC"/>
    <w:rsid w:val="5919273F"/>
    <w:rsid w:val="5A843B8B"/>
    <w:rsid w:val="5B411AAE"/>
    <w:rsid w:val="5C100062"/>
    <w:rsid w:val="5C31777B"/>
    <w:rsid w:val="5D6772AF"/>
    <w:rsid w:val="5DD1B7FE"/>
    <w:rsid w:val="5DD672C3"/>
    <w:rsid w:val="5DEC195D"/>
    <w:rsid w:val="5E036C1B"/>
    <w:rsid w:val="5E4C6343"/>
    <w:rsid w:val="5E823ED7"/>
    <w:rsid w:val="5F235BD9"/>
    <w:rsid w:val="60A7B25B"/>
    <w:rsid w:val="612B9C98"/>
    <w:rsid w:val="6138C964"/>
    <w:rsid w:val="61406344"/>
    <w:rsid w:val="6199F17B"/>
    <w:rsid w:val="61A48C84"/>
    <w:rsid w:val="61B07FF7"/>
    <w:rsid w:val="61B6266D"/>
    <w:rsid w:val="621F2CBA"/>
    <w:rsid w:val="62496DF1"/>
    <w:rsid w:val="6258AA4E"/>
    <w:rsid w:val="6270F92C"/>
    <w:rsid w:val="63A10B70"/>
    <w:rsid w:val="63D5C34B"/>
    <w:rsid w:val="6469F8F3"/>
    <w:rsid w:val="64A63B10"/>
    <w:rsid w:val="6506702F"/>
    <w:rsid w:val="668C21CC"/>
    <w:rsid w:val="6697D890"/>
    <w:rsid w:val="66A539E9"/>
    <w:rsid w:val="66B9D544"/>
    <w:rsid w:val="671A5C74"/>
    <w:rsid w:val="674274DF"/>
    <w:rsid w:val="6748382B"/>
    <w:rsid w:val="6751910F"/>
    <w:rsid w:val="67ACF5C0"/>
    <w:rsid w:val="68D16BF4"/>
    <w:rsid w:val="690CB11F"/>
    <w:rsid w:val="691D7B88"/>
    <w:rsid w:val="698B7C24"/>
    <w:rsid w:val="6A5962EC"/>
    <w:rsid w:val="6A647AE9"/>
    <w:rsid w:val="6AB4035A"/>
    <w:rsid w:val="6B1ECAE0"/>
    <w:rsid w:val="6B3E8C83"/>
    <w:rsid w:val="6B3EE3A9"/>
    <w:rsid w:val="6B517C8B"/>
    <w:rsid w:val="6BB57034"/>
    <w:rsid w:val="6BBE9FE5"/>
    <w:rsid w:val="6BF83781"/>
    <w:rsid w:val="6CC31CE6"/>
    <w:rsid w:val="6D242724"/>
    <w:rsid w:val="6D5BA27D"/>
    <w:rsid w:val="6D795510"/>
    <w:rsid w:val="6D7E4B20"/>
    <w:rsid w:val="6E227DB4"/>
    <w:rsid w:val="6EF30054"/>
    <w:rsid w:val="6FB486CB"/>
    <w:rsid w:val="6FD8319B"/>
    <w:rsid w:val="6FED50CB"/>
    <w:rsid w:val="70D2711B"/>
    <w:rsid w:val="70D58D6D"/>
    <w:rsid w:val="719C84B4"/>
    <w:rsid w:val="721AC761"/>
    <w:rsid w:val="722AA116"/>
    <w:rsid w:val="7369B448"/>
    <w:rsid w:val="737A7EE5"/>
    <w:rsid w:val="73DB75E8"/>
    <w:rsid w:val="73ECE7E4"/>
    <w:rsid w:val="740B48A7"/>
    <w:rsid w:val="74227C7B"/>
    <w:rsid w:val="742923AB"/>
    <w:rsid w:val="7463738B"/>
    <w:rsid w:val="74B31189"/>
    <w:rsid w:val="74B7D1A1"/>
    <w:rsid w:val="758B7678"/>
    <w:rsid w:val="75A3B0CF"/>
    <w:rsid w:val="76850A3B"/>
    <w:rsid w:val="771A39E7"/>
    <w:rsid w:val="7724DE61"/>
    <w:rsid w:val="773B1166"/>
    <w:rsid w:val="7820DA9C"/>
    <w:rsid w:val="78359D87"/>
    <w:rsid w:val="7848C401"/>
    <w:rsid w:val="789C810D"/>
    <w:rsid w:val="78EDAC44"/>
    <w:rsid w:val="79B2D63D"/>
    <w:rsid w:val="7A09805D"/>
    <w:rsid w:val="7A35E52D"/>
    <w:rsid w:val="7A4452E5"/>
    <w:rsid w:val="7A757F47"/>
    <w:rsid w:val="7A8949D4"/>
    <w:rsid w:val="7A97363F"/>
    <w:rsid w:val="7ABBD0D5"/>
    <w:rsid w:val="7B35C32F"/>
    <w:rsid w:val="7B710994"/>
    <w:rsid w:val="7BB9EEF2"/>
    <w:rsid w:val="7C5B7551"/>
    <w:rsid w:val="7CEA8978"/>
    <w:rsid w:val="7D044494"/>
    <w:rsid w:val="7D7956B4"/>
    <w:rsid w:val="7D981554"/>
    <w:rsid w:val="7E19C23D"/>
    <w:rsid w:val="7E929695"/>
    <w:rsid w:val="7EB5E033"/>
    <w:rsid w:val="7ECC1A16"/>
    <w:rsid w:val="7ED355DC"/>
    <w:rsid w:val="7ED8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86A8E"/>
  <w15:chartTrackingRefBased/>
  <w15:docId w15:val="{40DDEA9D-FD9F-49DE-842B-5C8B608A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24DF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24DFD"/>
  </w:style>
  <w:style w:type="paragraph" w:styleId="Bunntekst">
    <w:name w:val="footer"/>
    <w:basedOn w:val="Normal"/>
    <w:link w:val="BunntekstTegn"/>
    <w:uiPriority w:val="99"/>
    <w:unhideWhenUsed/>
    <w:rsid w:val="00124DF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24DFD"/>
  </w:style>
  <w:style w:type="character" w:styleId="Plassholdertekst">
    <w:name w:val="Placeholder Text"/>
    <w:basedOn w:val="Standardskriftforavsnitt"/>
    <w:uiPriority w:val="99"/>
    <w:semiHidden/>
    <w:rsid w:val="00F6134D"/>
  </w:style>
  <w:style w:type="paragraph" w:customStyle="1" w:styleId="Default">
    <w:name w:val="Default"/>
    <w:uiPriority w:val="99"/>
    <w:rsid w:val="00204870"/>
    <w:pPr>
      <w:widowControl w:val="0"/>
      <w:autoSpaceDE w:val="0"/>
      <w:autoSpaceDN w:val="0"/>
      <w:adjustRightInd w:val="0"/>
      <w:spacing w:after="0" w:line="240" w:lineRule="auto"/>
    </w:pPr>
    <w:rPr>
      <w:rFonts w:ascii="Klavika Regular" w:eastAsia="Times New Roman" w:hAnsi="Klavika Regular" w:cs="Klavika Regular"/>
      <w:color w:val="000000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DD506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16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k02998\OneDrive%20-%20IKT%20Agder\Documents\2021-2022\Adm%202021-2022\Mal%20brevark%20med%20topplogo%20Setesd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3478D57CB5A4BB798E31C0495E537" ma:contentTypeVersion="12" ma:contentTypeDescription="Create a new document." ma:contentTypeScope="" ma:versionID="2487ca9b1633038576814b456925a709">
  <xsd:schema xmlns:xsd="http://www.w3.org/2001/XMLSchema" xmlns:xs="http://www.w3.org/2001/XMLSchema" xmlns:p="http://schemas.microsoft.com/office/2006/metadata/properties" xmlns:ns2="dbde4e59-9b61-48a0-a4d9-cce2922754f5" xmlns:ns3="549b603a-3c19-46c1-8987-e792084663ae" targetNamespace="http://schemas.microsoft.com/office/2006/metadata/properties" ma:root="true" ma:fieldsID="c618ff15b0626c7ec5b239f7670958bb" ns2:_="" ns3:_="">
    <xsd:import namespace="dbde4e59-9b61-48a0-a4d9-cce2922754f5"/>
    <xsd:import namespace="549b603a-3c19-46c1-8987-e79208466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e4e59-9b61-48a0-a4d9-cce292275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b603a-3c19-46c1-8987-e79208466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bs:GrowBusinessDocument xmlns:gbs="http://www.software-innovation.no/growBusinessDocument" gbs:officeVersion="2007" gbs:sourceId="200031" gbs:entity="Document" gbs:templateDesignerVersion="3.1 F">
  <gbs:DocumentNumber gbs:loadFromGrowBusiness="OnProduce" gbs:saveInGrowBusiness="False" gbs:connected="true" gbs:recno="" gbs:entity="" gbs:datatype="string" gbs:key="10000">19/00001-16</gbs:DocumentNumber>
  <gbs:DocumentDate gbs:loadFromGrowBusiness="OnProduce" gbs:saveInGrowBusiness="False" gbs:connected="true" gbs:recno="" gbs:entity="" gbs:datatype="date" gbs:key="10001">2019-09-30T00:00:00</gbs:DocumentDate>
</gbs:GrowBusinessDocumen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111ABF-1674-401C-AA70-DF77A1877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e4e59-9b61-48a0-a4d9-cce2922754f5"/>
    <ds:schemaRef ds:uri="549b603a-3c19-46c1-8987-e79208466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FB3B7-4778-40C7-89B9-40D528683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4A6A7-4915-4D5A-8B39-3C0B36C996BE}">
  <ds:schemaRefs>
    <ds:schemaRef ds:uri="http://www.software-innovation.no/growBusinessDocument"/>
  </ds:schemaRefs>
</ds:datastoreItem>
</file>

<file path=customXml/itemProps4.xml><?xml version="1.0" encoding="utf-8"?>
<ds:datastoreItem xmlns:ds="http://schemas.openxmlformats.org/officeDocument/2006/customXml" ds:itemID="{3ABF68FF-E8D7-4FEA-9BF9-B9F4FCC017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 brevark med topplogo Setesdal</Template>
  <TotalTime>1</TotalTime>
  <Pages>1</Pages>
  <Words>523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Klokkervold, Anne Birgitte</dc:creator>
  <cp:keywords/>
  <dc:description/>
  <cp:lastModifiedBy>Bødal, Åshild</cp:lastModifiedBy>
  <cp:revision>2</cp:revision>
  <cp:lastPrinted>2026-10-13T07:25:00Z</cp:lastPrinted>
  <dcterms:created xsi:type="dcterms:W3CDTF">2026-10-21T06:16:00Z</dcterms:created>
  <dcterms:modified xsi:type="dcterms:W3CDTF">2026-10-21T06:16:00Z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0x0101003133478D57CB5A4BB798E31C0495E537</vt:lpwstr>
  </property>
</Properties>
</file>